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26"/>
        <w:gridCol w:w="1657"/>
        <w:gridCol w:w="437"/>
        <w:gridCol w:w="3488"/>
        <w:gridCol w:w="2791"/>
      </w:tblGrid>
      <w:tr w:rsidR="004B4147" w:rsidRPr="00A960F8" w14:paraId="5BCDE47B" w14:textId="77777777" w:rsidTr="00736985">
        <w:trPr>
          <w:trHeight w:val="1004"/>
        </w:trPr>
        <w:tc>
          <w:tcPr>
            <w:tcW w:w="2093" w:type="dxa"/>
            <w:gridSpan w:val="2"/>
          </w:tcPr>
          <w:p w14:paraId="11FCE967" w14:textId="185CECC6" w:rsidR="004B4147" w:rsidRPr="00A960F8" w:rsidRDefault="00454FE5" w:rsidP="004B4147">
            <w:pPr>
              <w:pStyle w:val="Log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C32F800" wp14:editId="3672AF36">
                  <wp:simplePos x="0" y="0"/>
                  <wp:positionH relativeFrom="column">
                    <wp:posOffset>-282680</wp:posOffset>
                  </wp:positionH>
                  <wp:positionV relativeFrom="paragraph">
                    <wp:posOffset>-169222</wp:posOffset>
                  </wp:positionV>
                  <wp:extent cx="1436113" cy="1436113"/>
                  <wp:effectExtent l="0" t="0" r="0" b="0"/>
                  <wp:wrapNone/>
                  <wp:docPr id="17169926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113" cy="1436113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73" w:type="dxa"/>
            <w:gridSpan w:val="4"/>
            <w:tcBorders>
              <w:bottom w:val="single" w:sz="4" w:space="0" w:color="FFFFFF" w:themeColor="background1"/>
            </w:tcBorders>
          </w:tcPr>
          <w:p w14:paraId="4ED4FBD4" w14:textId="0D6EA84E" w:rsidR="004B4147" w:rsidRPr="00A960F8" w:rsidRDefault="00AA5C88" w:rsidP="008E3EEC">
            <w:pPr>
              <w:pStyle w:val="Titel"/>
              <w:spacing w:after="0"/>
              <w:rPr>
                <w:noProof/>
              </w:rPr>
            </w:pPr>
            <w:r>
              <w:rPr>
                <w:noProof/>
              </w:rPr>
              <w:t>Dr. André Knie</w:t>
            </w:r>
          </w:p>
        </w:tc>
      </w:tr>
      <w:tr w:rsidR="00A21AF8" w:rsidRPr="00A960F8" w14:paraId="3D8CF61D" w14:textId="77777777" w:rsidTr="00454FE5">
        <w:tc>
          <w:tcPr>
            <w:tcW w:w="2093" w:type="dxa"/>
            <w:gridSpan w:val="2"/>
          </w:tcPr>
          <w:p w14:paraId="04C3352E" w14:textId="21641A98" w:rsidR="00A21AF8" w:rsidRPr="00A960F8" w:rsidRDefault="00A21AF8" w:rsidP="000161E1">
            <w:pPr>
              <w:rPr>
                <w:noProof/>
              </w:rPr>
            </w:pPr>
          </w:p>
        </w:tc>
        <w:tc>
          <w:tcPr>
            <w:tcW w:w="8373" w:type="dxa"/>
            <w:gridSpan w:val="4"/>
            <w:tcBorders>
              <w:top w:val="single" w:sz="4" w:space="0" w:color="FFFFFF" w:themeColor="background1"/>
            </w:tcBorders>
          </w:tcPr>
          <w:p w14:paraId="4FDBC7CD" w14:textId="440DACA6" w:rsidR="00A21AF8" w:rsidRPr="00616F4A" w:rsidRDefault="00F53C5A" w:rsidP="00A21AF8">
            <w:pPr>
              <w:pStyle w:val="Position"/>
              <w:rPr>
                <w:noProof/>
                <w:spacing w:val="90"/>
              </w:rPr>
            </w:pPr>
            <w:r w:rsidRPr="00616F4A">
              <w:rPr>
                <w:noProof/>
                <w:spacing w:val="90"/>
              </w:rPr>
              <w:t xml:space="preserve">Physiker </w:t>
            </w:r>
            <w:r w:rsidR="00616F4A">
              <w:rPr>
                <w:noProof/>
                <w:spacing w:val="90"/>
              </w:rPr>
              <w:t xml:space="preserve"> </w:t>
            </w:r>
            <w:r w:rsidRPr="00616F4A">
              <w:rPr>
                <w:noProof/>
                <w:spacing w:val="90"/>
              </w:rPr>
              <w:t xml:space="preserve">Zukunftsgestalter </w:t>
            </w:r>
            <w:r w:rsidR="00616F4A">
              <w:rPr>
                <w:noProof/>
                <w:spacing w:val="90"/>
              </w:rPr>
              <w:t xml:space="preserve"> </w:t>
            </w:r>
            <w:r w:rsidRPr="00616F4A">
              <w:rPr>
                <w:noProof/>
                <w:spacing w:val="90"/>
              </w:rPr>
              <w:t>Brücken</w:t>
            </w:r>
            <w:r w:rsidR="00736985" w:rsidRPr="00616F4A">
              <w:rPr>
                <w:noProof/>
                <w:spacing w:val="90"/>
              </w:rPr>
              <w:t>bauer</w:t>
            </w:r>
            <w:r w:rsidRPr="00616F4A">
              <w:rPr>
                <w:noProof/>
                <w:spacing w:val="90"/>
              </w:rPr>
              <w:t xml:space="preserve"> </w:t>
            </w:r>
          </w:p>
        </w:tc>
      </w:tr>
      <w:tr w:rsidR="007772B1" w:rsidRPr="00A960F8" w14:paraId="036FC148" w14:textId="77777777" w:rsidTr="00454FE5">
        <w:trPr>
          <w:trHeight w:val="720"/>
        </w:trPr>
        <w:tc>
          <w:tcPr>
            <w:tcW w:w="2093" w:type="dxa"/>
            <w:gridSpan w:val="2"/>
          </w:tcPr>
          <w:p w14:paraId="63CA8CED" w14:textId="3DE5DFEA" w:rsidR="007772B1" w:rsidRPr="00A960F8" w:rsidRDefault="007772B1" w:rsidP="00A21AF8">
            <w:pPr>
              <w:rPr>
                <w:noProof/>
              </w:rPr>
            </w:pPr>
          </w:p>
        </w:tc>
        <w:tc>
          <w:tcPr>
            <w:tcW w:w="8373" w:type="dxa"/>
            <w:gridSpan w:val="4"/>
          </w:tcPr>
          <w:p w14:paraId="6C8D4A7E" w14:textId="6C4EAA29" w:rsidR="007772B1" w:rsidRPr="00A960F8" w:rsidRDefault="007772B1" w:rsidP="00A21AF8">
            <w:pPr>
              <w:pStyle w:val="Position"/>
              <w:rPr>
                <w:noProof/>
              </w:rPr>
            </w:pPr>
          </w:p>
        </w:tc>
      </w:tr>
      <w:tr w:rsidR="00BF0DAF" w:rsidRPr="00A960F8" w14:paraId="02783E1F" w14:textId="77777777" w:rsidTr="00454FE5">
        <w:tc>
          <w:tcPr>
            <w:tcW w:w="567" w:type="dxa"/>
            <w:vAlign w:val="center"/>
          </w:tcPr>
          <w:p w14:paraId="7156A438" w14:textId="3332A798" w:rsidR="00BF0DAF" w:rsidRPr="00A960F8" w:rsidRDefault="00BF0DAF" w:rsidP="00BF0DAF">
            <w:pPr>
              <w:pStyle w:val="Kontakt"/>
              <w:rPr>
                <w:noProof/>
              </w:rPr>
            </w:pPr>
          </w:p>
        </w:tc>
        <w:tc>
          <w:tcPr>
            <w:tcW w:w="3183" w:type="dxa"/>
            <w:gridSpan w:val="2"/>
            <w:vAlign w:val="center"/>
          </w:tcPr>
          <w:p w14:paraId="23E6F9F9" w14:textId="14BE2D34" w:rsidR="00BF0DAF" w:rsidRPr="00A960F8" w:rsidRDefault="00BF0DAF" w:rsidP="00BF0DAF">
            <w:pPr>
              <w:pStyle w:val="Kontakt"/>
              <w:rPr>
                <w:noProof/>
              </w:rPr>
            </w:pPr>
          </w:p>
        </w:tc>
        <w:tc>
          <w:tcPr>
            <w:tcW w:w="437" w:type="dxa"/>
          </w:tcPr>
          <w:p w14:paraId="6F108239" w14:textId="77777777" w:rsidR="00BF0DAF" w:rsidRPr="00A960F8" w:rsidRDefault="00BF0DAF" w:rsidP="00BF0DAF">
            <w:pPr>
              <w:rPr>
                <w:noProof/>
              </w:rPr>
            </w:pPr>
          </w:p>
        </w:tc>
        <w:tc>
          <w:tcPr>
            <w:tcW w:w="6279" w:type="dxa"/>
            <w:gridSpan w:val="2"/>
          </w:tcPr>
          <w:p w14:paraId="6760AA75" w14:textId="75D55418" w:rsidR="00BF0DAF" w:rsidRPr="00A960F8" w:rsidRDefault="00454FE5" w:rsidP="00BF0DAF">
            <w:pPr>
              <w:pStyle w:val="berschrift1"/>
              <w:rPr>
                <w:noProof/>
              </w:rPr>
            </w:pPr>
            <w:r w:rsidRPr="00454FE5">
              <w:rPr>
                <w:noProof/>
                <w:sz w:val="24"/>
                <w:szCs w:val="24"/>
              </w:rPr>
              <w:t>Fortschritt und Wachstum</w:t>
            </w:r>
          </w:p>
        </w:tc>
      </w:tr>
      <w:tr w:rsidR="00454FE5" w:rsidRPr="00A960F8" w14:paraId="6B48796F" w14:textId="77777777" w:rsidTr="00454FE5">
        <w:trPr>
          <w:trHeight w:val="432"/>
        </w:trPr>
        <w:tc>
          <w:tcPr>
            <w:tcW w:w="567" w:type="dxa"/>
            <w:vAlign w:val="center"/>
          </w:tcPr>
          <w:p w14:paraId="4F7AE21D" w14:textId="5156E363" w:rsidR="00454FE5" w:rsidRPr="00A960F8" w:rsidRDefault="00454FE5" w:rsidP="00454FE5">
            <w:pPr>
              <w:pStyle w:val="Kontakt"/>
              <w:rPr>
                <w:noProof/>
              </w:rPr>
            </w:pPr>
            <w:r w:rsidRPr="00A960F8">
              <w:rPr>
                <w:noProof/>
                <w:lang w:bidi="de-DE"/>
              </w:rPr>
              <mc:AlternateContent>
                <mc:Choice Requires="wpg">
                  <w:drawing>
                    <wp:inline distT="0" distB="0" distL="0" distR="0" wp14:anchorId="0D5E1EDD" wp14:editId="6ED2CC37">
                      <wp:extent cx="213066" cy="213066"/>
                      <wp:effectExtent l="0" t="0" r="0" b="0"/>
                      <wp:docPr id="131" name="Gruppieren 131" descr="Telefon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129521"/>
                                <a:chExt cx="213066" cy="213066"/>
                              </a:xfrm>
                            </wpg:grpSpPr>
                            <wps:wsp>
                              <wps:cNvPr id="132" name="Rechteck 13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129521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" name="Grafik 28" descr="Telefon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7008" y="2190638"/>
                                  <a:ext cx="90832" cy="9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4EDD1" id="Gruppieren 131" o:spid="_x0000_s1026" alt="Telefonsymbol" style="width:16.8pt;height:16.8pt;mso-position-horizontal-relative:char;mso-position-vertical-relative:line" coordorigin="5158,21295" coordsize="2130,21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">
                      <v:rect id="Rechteck 132" o:spid="_x0000_s1027" alt="&quot;&quot;" style="position:absolute;left:5158;top:21295;width:2131;height:2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" fillcolor="#1d3251 [3204]" stroked="f" strokeweight="1pt">
                        <o:lock v:ext="edit" aspectratio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8" o:spid="_x0000_s1028" type="#_x0000_t75" alt="Telefonsymbol" style="position:absolute;left:5770;top:21906;width:908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">
                        <v:imagedata r:id="rId14" o:title="Telefonsymbol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3" w:type="dxa"/>
            <w:gridSpan w:val="2"/>
            <w:vAlign w:val="center"/>
          </w:tcPr>
          <w:p w14:paraId="384144BB" w14:textId="519A6ADA" w:rsidR="00454FE5" w:rsidRPr="00A960F8" w:rsidRDefault="00454FE5" w:rsidP="00454FE5">
            <w:pPr>
              <w:pStyle w:val="Kontakt"/>
              <w:rPr>
                <w:noProof/>
              </w:rPr>
            </w:pPr>
            <w:r>
              <w:rPr>
                <w:noProof/>
              </w:rPr>
              <w:t>0163-5101006</w:t>
            </w:r>
          </w:p>
        </w:tc>
        <w:tc>
          <w:tcPr>
            <w:tcW w:w="437" w:type="dxa"/>
          </w:tcPr>
          <w:p w14:paraId="3AF69DBD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3488" w:type="dxa"/>
            <w:vMerge w:val="restart"/>
            <w:tcBorders>
              <w:bottom w:val="single" w:sz="4" w:space="0" w:color="D9D9D9" w:themeColor="background1" w:themeShade="D9"/>
            </w:tcBorders>
          </w:tcPr>
          <w:p w14:paraId="220E3367" w14:textId="01E401FB" w:rsidR="00454FE5" w:rsidRPr="00A960F8" w:rsidRDefault="00454FE5" w:rsidP="00454FE5">
            <w:pPr>
              <w:pStyle w:val="Einfhrung"/>
              <w:rPr>
                <w:noProof/>
              </w:rPr>
            </w:pPr>
            <w:r>
              <w:rPr>
                <w:noProof/>
              </w:rPr>
              <w:t xml:space="preserve">Ich möchte die Gesellschaft nachhaltig voranbringen. Für eine bessere Zukunft </w:t>
            </w:r>
            <w:r w:rsidR="00EB6D1C">
              <w:rPr>
                <w:noProof/>
              </w:rPr>
              <w:t>in der jedes Potential optimal genutzt wird.</w:t>
            </w:r>
          </w:p>
        </w:tc>
        <w:tc>
          <w:tcPr>
            <w:tcW w:w="2791" w:type="dxa"/>
            <w:vMerge w:val="restart"/>
            <w:tcBorders>
              <w:bottom w:val="single" w:sz="4" w:space="0" w:color="D9D9D9" w:themeColor="background1" w:themeShade="D9"/>
            </w:tcBorders>
          </w:tcPr>
          <w:p w14:paraId="15D6C4CC" w14:textId="5E5B3F49" w:rsidR="00454FE5" w:rsidRPr="00A960F8" w:rsidRDefault="00EB6D1C" w:rsidP="00454FE5">
            <w:pPr>
              <w:rPr>
                <w:noProof/>
              </w:rPr>
            </w:pPr>
            <w:r>
              <w:rPr>
                <w:noProof/>
              </w:rPr>
              <w:t xml:space="preserve">Als Physiker und Führungskraft glaube ich an Fortschritt durch neue Technologien – Hand in Hand mit der ständigen Entwicklung von uns Menschen. Nur so können wir das Potential von uns allen und der neuen Technologien optimal nutzen. </w:t>
            </w:r>
          </w:p>
        </w:tc>
      </w:tr>
      <w:tr w:rsidR="00454FE5" w:rsidRPr="00A960F8" w14:paraId="45754796" w14:textId="77777777" w:rsidTr="00454FE5">
        <w:tc>
          <w:tcPr>
            <w:tcW w:w="567" w:type="dxa"/>
            <w:vAlign w:val="center"/>
          </w:tcPr>
          <w:p w14:paraId="5667816C" w14:textId="182D0369" w:rsidR="00454FE5" w:rsidRPr="00A960F8" w:rsidRDefault="00454FE5" w:rsidP="00454FE5">
            <w:pPr>
              <w:pStyle w:val="Kontakt"/>
              <w:rPr>
                <w:noProof/>
              </w:rPr>
            </w:pPr>
            <w:r w:rsidRPr="00A960F8">
              <w:rPr>
                <w:noProof/>
                <w:lang w:bidi="de-DE"/>
              </w:rPr>
              <mc:AlternateContent>
                <mc:Choice Requires="wpg">
                  <w:drawing>
                    <wp:inline distT="0" distB="0" distL="0" distR="0" wp14:anchorId="11E889EC" wp14:editId="20FFCDBF">
                      <wp:extent cx="213066" cy="213066"/>
                      <wp:effectExtent l="0" t="0" r="0" b="0"/>
                      <wp:docPr id="137" name="Gruppieren 137" descr="E-Mail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402983"/>
                                <a:chExt cx="213066" cy="213066"/>
                              </a:xfrm>
                            </wpg:grpSpPr>
                            <wps:wsp>
                              <wps:cNvPr id="138" name="Rechteck 13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402983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" name="Grafik 30" descr="E-Mail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761" y="2472564"/>
                                  <a:ext cx="97024" cy="74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833977" id="Gruppieren 137" o:spid="_x0000_s1026" alt="E-Mail-Symbol" style="width:16.8pt;height:16.8pt;mso-position-horizontal-relative:char;mso-position-vertical-relative:line" coordorigin="5158,24029" coordsize="2130,21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">
                      <v:rect id="Rechteck 138" o:spid="_x0000_s1027" alt="&quot;&quot;" style="position:absolute;left:5158;top:24029;width:2131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" fillcolor="#1d3251 [3204]" stroked="f" strokeweight="1pt">
                        <o:lock v:ext="edit" aspectratio="t"/>
                      </v:rect>
                      <v:shape id="Grafik 30" o:spid="_x0000_s1028" type="#_x0000_t75" alt="E-Mail-Symbol" style="position:absolute;left:5717;top:24725;width:970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">
                        <v:imagedata r:id="rId17" o:title="E-Mail-Symbol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3" w:type="dxa"/>
            <w:gridSpan w:val="2"/>
            <w:vAlign w:val="center"/>
          </w:tcPr>
          <w:p w14:paraId="5BDCEDDD" w14:textId="1F8D93A6" w:rsidR="00454FE5" w:rsidRPr="00A960F8" w:rsidRDefault="00454FE5" w:rsidP="00454FE5">
            <w:pPr>
              <w:pStyle w:val="Kontakt"/>
              <w:rPr>
                <w:noProof/>
              </w:rPr>
            </w:pPr>
            <w:r>
              <w:rPr>
                <w:noProof/>
              </w:rPr>
              <w:t>andreknie@gmail.com</w:t>
            </w:r>
          </w:p>
        </w:tc>
        <w:tc>
          <w:tcPr>
            <w:tcW w:w="437" w:type="dxa"/>
          </w:tcPr>
          <w:p w14:paraId="459E2B20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3488" w:type="dxa"/>
            <w:vMerge/>
            <w:tcBorders>
              <w:bottom w:val="single" w:sz="4" w:space="0" w:color="D9D9D9" w:themeColor="background1" w:themeShade="D9"/>
            </w:tcBorders>
          </w:tcPr>
          <w:p w14:paraId="5FE93D6B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2791" w:type="dxa"/>
            <w:vMerge/>
            <w:tcBorders>
              <w:bottom w:val="single" w:sz="4" w:space="0" w:color="D9D9D9" w:themeColor="background1" w:themeShade="D9"/>
            </w:tcBorders>
          </w:tcPr>
          <w:p w14:paraId="11E62710" w14:textId="77777777" w:rsidR="00454FE5" w:rsidRPr="00A960F8" w:rsidRDefault="00454FE5" w:rsidP="00454FE5">
            <w:pPr>
              <w:rPr>
                <w:noProof/>
              </w:rPr>
            </w:pPr>
          </w:p>
        </w:tc>
      </w:tr>
      <w:tr w:rsidR="00454FE5" w:rsidRPr="00A960F8" w14:paraId="55C5DA44" w14:textId="77777777" w:rsidTr="00454FE5">
        <w:tc>
          <w:tcPr>
            <w:tcW w:w="567" w:type="dxa"/>
            <w:vAlign w:val="center"/>
          </w:tcPr>
          <w:p w14:paraId="3F4816DD" w14:textId="0A4E3879" w:rsidR="00454FE5" w:rsidRPr="00A960F8" w:rsidRDefault="00454FE5" w:rsidP="00454FE5">
            <w:pPr>
              <w:pStyle w:val="Kontakt"/>
              <w:rPr>
                <w:noProof/>
              </w:rPr>
            </w:pPr>
            <w:r w:rsidRPr="00A960F8">
              <w:rPr>
                <w:noProof/>
                <w:lang w:bidi="de-DE"/>
              </w:rPr>
              <mc:AlternateContent>
                <mc:Choice Requires="wpg">
                  <w:drawing>
                    <wp:inline distT="0" distB="0" distL="0" distR="0" wp14:anchorId="75D92EEE" wp14:editId="27EA4A69">
                      <wp:extent cx="213066" cy="213066"/>
                      <wp:effectExtent l="0" t="0" r="0" b="0"/>
                      <wp:docPr id="140" name="Gruppieren 140" descr="Symbol Or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676445"/>
                                <a:chExt cx="213066" cy="213066"/>
                              </a:xfrm>
                            </wpg:grpSpPr>
                            <wps:wsp>
                              <wps:cNvPr id="141" name="Rechteck 14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676445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" name="Grafik 29" descr="Symbol O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197" y="2724555"/>
                                  <a:ext cx="78455" cy="116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3BF7C5" id="Gruppieren 140" o:spid="_x0000_s1026" alt="Symbol Ort" style="width:16.8pt;height:16.8pt;mso-position-horizontal-relative:char;mso-position-vertical-relative:line" coordorigin="5158,26764" coordsize="2130,21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">
                      <v:rect id="Rechteck 141" o:spid="_x0000_s1027" alt="&quot;&quot;" style="position:absolute;left:5158;top:26764;width:2131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" fillcolor="#1d3251 [3204]" stroked="f" strokeweight="1pt">
                        <o:lock v:ext="edit" aspectratio="t"/>
                      </v:rect>
                      <v:shape id="Grafik 29" o:spid="_x0000_s1028" type="#_x0000_t75" alt="Symbol Ort" style="position:absolute;left:5831;top:27245;width:785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">
                        <v:imagedata r:id="rId20" o:title="Symbol Or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3" w:type="dxa"/>
            <w:gridSpan w:val="2"/>
            <w:vAlign w:val="center"/>
          </w:tcPr>
          <w:p w14:paraId="4BA2002A" w14:textId="67722679" w:rsidR="00454FE5" w:rsidRPr="00A960F8" w:rsidRDefault="00454FE5" w:rsidP="00454FE5">
            <w:pPr>
              <w:pStyle w:val="Kontakt"/>
              <w:rPr>
                <w:noProof/>
              </w:rPr>
            </w:pPr>
            <w:r>
              <w:rPr>
                <w:noProof/>
              </w:rPr>
              <w:t xml:space="preserve">34119 Kassel </w:t>
            </w:r>
            <w:r>
              <w:rPr>
                <w:noProof/>
              </w:rPr>
              <w:br/>
              <w:t>Lassallestr 17</w:t>
            </w:r>
          </w:p>
        </w:tc>
        <w:tc>
          <w:tcPr>
            <w:tcW w:w="437" w:type="dxa"/>
          </w:tcPr>
          <w:p w14:paraId="20ED29F8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3488" w:type="dxa"/>
            <w:vMerge/>
            <w:tcBorders>
              <w:bottom w:val="single" w:sz="4" w:space="0" w:color="D9D9D9" w:themeColor="background1" w:themeShade="D9"/>
            </w:tcBorders>
          </w:tcPr>
          <w:p w14:paraId="456FD959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2791" w:type="dxa"/>
            <w:vMerge/>
            <w:tcBorders>
              <w:bottom w:val="single" w:sz="4" w:space="0" w:color="D9D9D9" w:themeColor="background1" w:themeShade="D9"/>
            </w:tcBorders>
          </w:tcPr>
          <w:p w14:paraId="6EF20565" w14:textId="77777777" w:rsidR="00454FE5" w:rsidRPr="00A960F8" w:rsidRDefault="00454FE5" w:rsidP="00454FE5">
            <w:pPr>
              <w:rPr>
                <w:noProof/>
              </w:rPr>
            </w:pPr>
          </w:p>
        </w:tc>
      </w:tr>
      <w:tr w:rsidR="00454FE5" w:rsidRPr="00A960F8" w14:paraId="5D41C173" w14:textId="77777777" w:rsidTr="00454FE5">
        <w:tc>
          <w:tcPr>
            <w:tcW w:w="567" w:type="dxa"/>
            <w:vAlign w:val="center"/>
          </w:tcPr>
          <w:p w14:paraId="2253562B" w14:textId="5DEF9A89" w:rsidR="00454FE5" w:rsidRPr="00A960F8" w:rsidRDefault="00454FE5" w:rsidP="00454FE5">
            <w:pPr>
              <w:pStyle w:val="Kontakt"/>
              <w:rPr>
                <w:noProof/>
              </w:rPr>
            </w:pPr>
            <w:r w:rsidRPr="00A960F8">
              <w:rPr>
                <w:noProof/>
                <w:lang w:bidi="de-DE"/>
              </w:rPr>
              <mc:AlternateContent>
                <mc:Choice Requires="wpg">
                  <w:drawing>
                    <wp:inline distT="0" distB="0" distL="0" distR="0" wp14:anchorId="4C0870E8" wp14:editId="7AE046C6">
                      <wp:extent cx="213066" cy="213066"/>
                      <wp:effectExtent l="0" t="0" r="0" b="0"/>
                      <wp:docPr id="143" name="Gruppieren 143" descr="LinkedIn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949907"/>
                                <a:chExt cx="213066" cy="213066"/>
                              </a:xfrm>
                            </wpg:grpSpPr>
                            <wps:wsp>
                              <wps:cNvPr id="144" name="Rechteck 144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949907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" name="Grafik 34" descr="Callcent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4464" y="2988480"/>
                                  <a:ext cx="135920" cy="135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4CD72" id="Gruppieren 143" o:spid="_x0000_s1026" alt="LinkedIn-Symbol" style="width:16.8pt;height:16.8pt;mso-position-horizontal-relative:char;mso-position-vertical-relative:line" coordorigin="5158,29499" coordsize="2130,21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">
                      <v:rect id="Rechteck 144" o:spid="_x0000_s1027" alt="&quot;&quot;" style="position:absolute;left:5158;top:29499;width:2131;height:2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" fillcolor="#1d3251 [3204]" stroked="f" strokeweight="1pt">
                        <o:lock v:ext="edit" aspectratio="t"/>
                      </v:rect>
                      <v:shape id="Grafik 34" o:spid="_x0000_s1028" type="#_x0000_t75" alt="Callcenter" style="position:absolute;left:5544;top:29884;width:135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">
                        <v:imagedata r:id="rId23" o:title="Callcen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3" w:type="dxa"/>
            <w:gridSpan w:val="2"/>
            <w:vAlign w:val="center"/>
          </w:tcPr>
          <w:p w14:paraId="721D85F0" w14:textId="5434FE5D" w:rsidR="00454FE5" w:rsidRPr="00A960F8" w:rsidRDefault="00454FE5" w:rsidP="00454FE5">
            <w:pPr>
              <w:pStyle w:val="Kontakt"/>
              <w:rPr>
                <w:noProof/>
              </w:rPr>
            </w:pPr>
            <w:r>
              <w:rPr>
                <w:noProof/>
              </w:rPr>
              <w:t>l</w:t>
            </w:r>
            <w:r w:rsidRPr="00AA5C88">
              <w:rPr>
                <w:noProof/>
              </w:rPr>
              <w:t>inkedin.com/in/knie/</w:t>
            </w:r>
          </w:p>
        </w:tc>
        <w:tc>
          <w:tcPr>
            <w:tcW w:w="437" w:type="dxa"/>
          </w:tcPr>
          <w:p w14:paraId="71A82B9D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3488" w:type="dxa"/>
            <w:vMerge/>
            <w:tcBorders>
              <w:bottom w:val="single" w:sz="4" w:space="0" w:color="D9D9D9" w:themeColor="background1" w:themeShade="D9"/>
            </w:tcBorders>
          </w:tcPr>
          <w:p w14:paraId="5B9E27BC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2791" w:type="dxa"/>
            <w:vMerge/>
            <w:tcBorders>
              <w:bottom w:val="single" w:sz="4" w:space="0" w:color="D9D9D9" w:themeColor="background1" w:themeShade="D9"/>
            </w:tcBorders>
          </w:tcPr>
          <w:p w14:paraId="5D674152" w14:textId="77777777" w:rsidR="00454FE5" w:rsidRPr="00A960F8" w:rsidRDefault="00454FE5" w:rsidP="00454FE5">
            <w:pPr>
              <w:rPr>
                <w:noProof/>
              </w:rPr>
            </w:pPr>
          </w:p>
        </w:tc>
      </w:tr>
      <w:tr w:rsidR="00454FE5" w:rsidRPr="00A960F8" w14:paraId="6784662D" w14:textId="77777777" w:rsidTr="007B3EDC">
        <w:trPr>
          <w:trHeight w:val="311"/>
        </w:trPr>
        <w:tc>
          <w:tcPr>
            <w:tcW w:w="3750" w:type="dxa"/>
            <w:gridSpan w:val="3"/>
          </w:tcPr>
          <w:p w14:paraId="3EA750BD" w14:textId="32F4A453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437" w:type="dxa"/>
          </w:tcPr>
          <w:p w14:paraId="33D13515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3488" w:type="dxa"/>
            <w:vMerge/>
            <w:tcBorders>
              <w:bottom w:val="single" w:sz="4" w:space="0" w:color="D9D9D9" w:themeColor="background1" w:themeShade="D9"/>
            </w:tcBorders>
          </w:tcPr>
          <w:p w14:paraId="7BEE38F9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2791" w:type="dxa"/>
            <w:vMerge/>
            <w:tcBorders>
              <w:bottom w:val="single" w:sz="4" w:space="0" w:color="D9D9D9" w:themeColor="background1" w:themeShade="D9"/>
            </w:tcBorders>
          </w:tcPr>
          <w:p w14:paraId="7D0C9A32" w14:textId="77777777" w:rsidR="00454FE5" w:rsidRPr="00A960F8" w:rsidRDefault="00454FE5" w:rsidP="00454FE5">
            <w:pPr>
              <w:rPr>
                <w:noProof/>
              </w:rPr>
            </w:pPr>
          </w:p>
        </w:tc>
      </w:tr>
      <w:tr w:rsidR="00454FE5" w:rsidRPr="00A960F8" w14:paraId="43B12FFE" w14:textId="77777777" w:rsidTr="00454FE5">
        <w:trPr>
          <w:trHeight w:val="288"/>
        </w:trPr>
        <w:tc>
          <w:tcPr>
            <w:tcW w:w="3750" w:type="dxa"/>
            <w:gridSpan w:val="3"/>
          </w:tcPr>
          <w:p w14:paraId="5D50A97B" w14:textId="3C3B130C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437" w:type="dxa"/>
          </w:tcPr>
          <w:p w14:paraId="7A82CB6A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3488" w:type="dxa"/>
            <w:tcBorders>
              <w:top w:val="single" w:sz="4" w:space="0" w:color="D9D9D9" w:themeColor="background1" w:themeShade="D9"/>
            </w:tcBorders>
          </w:tcPr>
          <w:p w14:paraId="06C2ABC1" w14:textId="77777777" w:rsidR="00454FE5" w:rsidRPr="00A960F8" w:rsidRDefault="00454FE5" w:rsidP="00454FE5">
            <w:pPr>
              <w:rPr>
                <w:noProof/>
              </w:rPr>
            </w:pPr>
          </w:p>
        </w:tc>
        <w:tc>
          <w:tcPr>
            <w:tcW w:w="2791" w:type="dxa"/>
            <w:tcBorders>
              <w:top w:val="single" w:sz="4" w:space="0" w:color="D9D9D9" w:themeColor="background1" w:themeShade="D9"/>
            </w:tcBorders>
          </w:tcPr>
          <w:p w14:paraId="7543C388" w14:textId="77777777" w:rsidR="00454FE5" w:rsidRPr="00A960F8" w:rsidRDefault="00454FE5" w:rsidP="00454FE5">
            <w:pPr>
              <w:rPr>
                <w:noProof/>
              </w:rPr>
            </w:pPr>
          </w:p>
        </w:tc>
      </w:tr>
      <w:tr w:rsidR="00454FE5" w:rsidRPr="00A960F8" w14:paraId="15F3D2D7" w14:textId="77777777" w:rsidTr="00454FE5">
        <w:tc>
          <w:tcPr>
            <w:tcW w:w="3750" w:type="dxa"/>
            <w:gridSpan w:val="3"/>
            <w:tcBorders>
              <w:right w:val="single" w:sz="4" w:space="0" w:color="D9D9D9" w:themeColor="background1" w:themeShade="D9"/>
            </w:tcBorders>
          </w:tcPr>
          <w:p w14:paraId="7F8AF936" w14:textId="0A4FD9D1" w:rsidR="00454FE5" w:rsidRPr="00A960F8" w:rsidRDefault="00454FE5" w:rsidP="00454FE5">
            <w:pPr>
              <w:pStyle w:val="berschrift1"/>
              <w:rPr>
                <w:noProof/>
              </w:rPr>
            </w:pPr>
            <w:r>
              <w:rPr>
                <w:noProof/>
              </w:rPr>
              <w:t>Stärken</w:t>
            </w:r>
          </w:p>
          <w:p w14:paraId="118799EF" w14:textId="6D961DF1" w:rsidR="00454FE5" w:rsidRPr="00A960F8" w:rsidRDefault="00454FE5" w:rsidP="00454FE5">
            <w:pPr>
              <w:rPr>
                <w:noProof/>
              </w:rPr>
            </w:pPr>
            <w:r w:rsidRPr="00A960F8">
              <w:rPr>
                <w:noProof/>
                <w:lang w:bidi="de-DE"/>
              </w:rPr>
              <mc:AlternateContent>
                <mc:Choice Requires="wpg">
                  <w:drawing>
                    <wp:inline distT="0" distB="0" distL="0" distR="0" wp14:anchorId="19B39B59" wp14:editId="278F686C">
                      <wp:extent cx="2152098" cy="2024737"/>
                      <wp:effectExtent l="0" t="0" r="635" b="0"/>
                      <wp:docPr id="153" name="Gruppieren 15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2098" cy="2024737"/>
                                <a:chOff x="0" y="0"/>
                                <a:chExt cx="2152098" cy="2024737"/>
                              </a:xfrm>
                            </wpg:grpSpPr>
                            <wpg:grpSp>
                              <wpg:cNvPr id="16" name="Gruppieren 16" descr="Qualifikation">
                                <a:extLst>
                                  <a:ext uri="{FF2B5EF4-FFF2-40B4-BE49-F238E27FC236}">
                                    <a16:creationId xmlns:a16="http://schemas.microsoft.com/office/drawing/2014/main" id="{14B5F72C-D460-426C-8CFE-42530E52A74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2152098" cy="319762"/>
                                  <a:chOff x="502195" y="4913494"/>
                                  <a:chExt cx="2152098" cy="319762"/>
                                </a:xfrm>
                              </wpg:grpSpPr>
                              <wps:wsp>
                                <wps:cNvPr id="57" name="Textfeld 55">
                                  <a:extLst>
                                    <a:ext uri="{FF2B5EF4-FFF2-40B4-BE49-F238E27FC236}">
                                      <a16:creationId xmlns:a16="http://schemas.microsoft.com/office/drawing/2014/main" id="{4707D8E0-47D0-4021-A9B6-EB99DCC9085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5081797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3A2F995" w14:textId="1132F962" w:rsidR="00454FE5" w:rsidRPr="008E2197" w:rsidRDefault="00454FE5" w:rsidP="008E2197">
                                      <w:pPr>
                                        <w:pStyle w:val="Qualifikation"/>
                                      </w:pPr>
                                      <w:r>
                                        <w:t>Visionär</w:t>
                                      </w: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58" name="Rechteck 58">
                                  <a:extLst>
                                    <a:ext uri="{FF2B5EF4-FFF2-40B4-BE49-F238E27FC236}">
                                      <a16:creationId xmlns:a16="http://schemas.microsoft.com/office/drawing/2014/main" id="{04AEC405-5100-4A1D-9105-A443B0F1D44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4913494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59" name="Pfeil: Fünfeck 59">
                                  <a:extLst>
                                    <a:ext uri="{FF2B5EF4-FFF2-40B4-BE49-F238E27FC236}">
                                      <a16:creationId xmlns:a16="http://schemas.microsoft.com/office/drawing/2014/main" id="{52E54912-D24F-4029-BB3A-F19A5D1C9AB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7" y="4913494"/>
                                    <a:ext cx="2098070" cy="163265"/>
                                  </a:xfrm>
                                  <a:prstGeom prst="homePlate">
                                    <a:avLst>
                                      <a:gd name="adj" fmla="val 0"/>
                                    </a:avLst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60" name="Textfeld 58">
                                  <a:extLst>
                                    <a:ext uri="{FF2B5EF4-FFF2-40B4-BE49-F238E27FC236}">
                                      <a16:creationId xmlns:a16="http://schemas.microsoft.com/office/drawing/2014/main" id="{135083A6-E1C2-4837-8209-D7890A3C8C76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4913494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6F4CEA" w14:textId="7EDF657C" w:rsidR="00454FE5" w:rsidRDefault="00454FE5" w:rsidP="008E2197">
                                      <w:pPr>
                                        <w:pStyle w:val="Fertigkeits-Bewertu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t>10 / 10</w:t>
                                      </w: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4" name="Gruppieren 24" descr="Qualifikation">
                                <a:extLst>
                                  <a:ext uri="{FF2B5EF4-FFF2-40B4-BE49-F238E27FC236}">
                                    <a16:creationId xmlns:a16="http://schemas.microsoft.com/office/drawing/2014/main" id="{BE98A68D-ACE6-4665-92F6-FB38854052E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428473"/>
                                  <a:ext cx="2152098" cy="319914"/>
                                  <a:chOff x="502195" y="5339411"/>
                                  <a:chExt cx="2152098" cy="319914"/>
                                </a:xfrm>
                              </wpg:grpSpPr>
                              <wps:wsp>
                                <wps:cNvPr id="41" name="Textfeld 114">
                                  <a:extLst>
                                    <a:ext uri="{FF2B5EF4-FFF2-40B4-BE49-F238E27FC236}">
                                      <a16:creationId xmlns:a16="http://schemas.microsoft.com/office/drawing/2014/main" id="{F5EF88ED-22DC-4B3A-A82B-3519289C50BB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5507866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90F1626" w14:textId="5082433D" w:rsidR="00454FE5" w:rsidRDefault="00454FE5" w:rsidP="008E2197">
                                      <w:pPr>
                                        <w:pStyle w:val="Qualifikation"/>
                                      </w:pPr>
                                      <w:r>
                                        <w:t>Unternehmer</w:t>
                                      </w:r>
                                    </w:p>
                                    <w:p w14:paraId="32D18C1E" w14:textId="77777777" w:rsidR="00454FE5" w:rsidRDefault="00454FE5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42" name="Rechteck 42">
                                  <a:extLst>
                                    <a:ext uri="{FF2B5EF4-FFF2-40B4-BE49-F238E27FC236}">
                                      <a16:creationId xmlns:a16="http://schemas.microsoft.com/office/drawing/2014/main" id="{71CC5E50-646C-41CC-AA68-C7A3E6E7AB8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5339563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3" name="Pfeil: Fünfeck 43">
                                  <a:extLst>
                                    <a:ext uri="{FF2B5EF4-FFF2-40B4-BE49-F238E27FC236}">
                                      <a16:creationId xmlns:a16="http://schemas.microsoft.com/office/drawing/2014/main" id="{F6B15B20-8B7E-4BE3-8CC8-CC99B1D614A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6" y="5339411"/>
                                    <a:ext cx="2008313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4" name="Textfeld 117">
                                  <a:extLst>
                                    <a:ext uri="{FF2B5EF4-FFF2-40B4-BE49-F238E27FC236}">
                                      <a16:creationId xmlns:a16="http://schemas.microsoft.com/office/drawing/2014/main" id="{12E5B5B7-1F2F-498E-8678-CAF56662BB13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5339563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12716D2" w14:textId="08FC10F9" w:rsidR="00454FE5" w:rsidRDefault="00454FE5" w:rsidP="008E2197">
                                      <w:pPr>
                                        <w:pStyle w:val="Fertigkeits-Bewertu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t>9 / 10</w:t>
                                      </w: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5" name="Gruppieren 25" descr="Qualifikation">
                                <a:extLst>
                                  <a:ext uri="{FF2B5EF4-FFF2-40B4-BE49-F238E27FC236}">
                                    <a16:creationId xmlns:a16="http://schemas.microsoft.com/office/drawing/2014/main" id="{94872CF9-1AAF-4E3D-9AF1-AD32F5F552E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857250"/>
                                  <a:ext cx="2152098" cy="319762"/>
                                  <a:chOff x="502195" y="5765632"/>
                                  <a:chExt cx="2152098" cy="319762"/>
                                </a:xfrm>
                              </wpg:grpSpPr>
                              <wps:wsp>
                                <wps:cNvPr id="37" name="Textfeld 119">
                                  <a:extLst>
                                    <a:ext uri="{FF2B5EF4-FFF2-40B4-BE49-F238E27FC236}">
                                      <a16:creationId xmlns:a16="http://schemas.microsoft.com/office/drawing/2014/main" id="{E122A79F-82DC-41FF-89A7-9190F00BCC2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5933935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5A2D495" w14:textId="178FDBC9" w:rsidR="00454FE5" w:rsidRDefault="00454FE5" w:rsidP="008E2197">
                                      <w:pPr>
                                        <w:pStyle w:val="Qualifikation"/>
                                      </w:pPr>
                                      <w:r>
                                        <w:t>Kommunikator</w:t>
                                      </w:r>
                                    </w:p>
                                    <w:p w14:paraId="12C22EAD" w14:textId="77777777" w:rsidR="00454FE5" w:rsidRDefault="00454FE5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8" name="Rechteck 38">
                                  <a:extLst>
                                    <a:ext uri="{FF2B5EF4-FFF2-40B4-BE49-F238E27FC236}">
                                      <a16:creationId xmlns:a16="http://schemas.microsoft.com/office/drawing/2014/main" id="{22C8E622-ED5C-4223-A9EE-34067D050FC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5765632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9" name="Pfeil: Fünfeck 39">
                                  <a:extLst>
                                    <a:ext uri="{FF2B5EF4-FFF2-40B4-BE49-F238E27FC236}">
                                      <a16:creationId xmlns:a16="http://schemas.microsoft.com/office/drawing/2014/main" id="{616780C8-8470-469D-84D7-77CB4820559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5765632"/>
                                    <a:ext cx="1990179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40" name="Textfeld 122">
                                  <a:extLst>
                                    <a:ext uri="{FF2B5EF4-FFF2-40B4-BE49-F238E27FC236}">
                                      <a16:creationId xmlns:a16="http://schemas.microsoft.com/office/drawing/2014/main" id="{AEA907C0-239F-4EEC-B86A-898041A0B014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5765632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B1FAD68" w14:textId="77777777" w:rsidR="00454FE5" w:rsidRDefault="00000000" w:rsidP="008E2197">
                                      <w:pPr>
                                        <w:pStyle w:val="Fertigkeits-Bewertu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sdt>
                                        <w:sdtPr>
                                          <w:id w:val="1284780238"/>
                                          <w:temporary/>
                                          <w:showingPlcHdr/>
                                          <w15:appearance w15:val="hidden"/>
                                        </w:sdtPr>
                                        <w:sdtContent>
                                          <w:r w:rsidR="00454FE5">
                                            <w:rPr>
                                              <w:lang w:bidi="de-DE"/>
                                            </w:rPr>
                                            <w:t>9 / 10</w:t>
                                          </w:r>
                                        </w:sdtContent>
                                      </w:sdt>
                                    </w:p>
                                    <w:p w14:paraId="294C2C86" w14:textId="77777777" w:rsidR="00454FE5" w:rsidRDefault="00454FE5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6" name="Gruppieren 26" descr="Qualifikation">
                                <a:extLst>
                                  <a:ext uri="{FF2B5EF4-FFF2-40B4-BE49-F238E27FC236}">
                                    <a16:creationId xmlns:a16="http://schemas.microsoft.com/office/drawing/2014/main" id="{C59F7C1D-1538-4E3F-89B1-E2BBF65B4C3C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1285194"/>
                                  <a:ext cx="2152098" cy="320443"/>
                                  <a:chOff x="502195" y="6191020"/>
                                  <a:chExt cx="2152098" cy="320443"/>
                                </a:xfrm>
                              </wpg:grpSpPr>
                              <wps:wsp>
                                <wps:cNvPr id="33" name="Textfeld 124">
                                  <a:extLst>
                                    <a:ext uri="{FF2B5EF4-FFF2-40B4-BE49-F238E27FC236}">
                                      <a16:creationId xmlns:a16="http://schemas.microsoft.com/office/drawing/2014/main" id="{01F13476-8E95-4C66-8BED-5A2D32854DED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6360004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4D2D7B7" w14:textId="23648729" w:rsidR="00454FE5" w:rsidRDefault="00454FE5" w:rsidP="008E2197">
                                      <w:pPr>
                                        <w:pStyle w:val="Qualifikation"/>
                                      </w:pPr>
                                      <w:r>
                                        <w:t>Stratege</w:t>
                                      </w:r>
                                    </w:p>
                                    <w:p w14:paraId="37AA62AB" w14:textId="77777777" w:rsidR="00454FE5" w:rsidRDefault="00454FE5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4" name="Rechteck 34">
                                  <a:extLst>
                                    <a:ext uri="{FF2B5EF4-FFF2-40B4-BE49-F238E27FC236}">
                                      <a16:creationId xmlns:a16="http://schemas.microsoft.com/office/drawing/2014/main" id="{8746491D-E8C4-4B48-91AF-B406EF6AF94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6191701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5" name="Rechteck 35">
                                  <a:extLst>
                                    <a:ext uri="{FF2B5EF4-FFF2-40B4-BE49-F238E27FC236}">
                                      <a16:creationId xmlns:a16="http://schemas.microsoft.com/office/drawing/2014/main" id="{ABB252AF-D7F5-412C-A251-F4E190A2C88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6191020"/>
                                    <a:ext cx="1823190" cy="163265"/>
                                  </a:xfrm>
                                  <a:custGeom>
                                    <a:avLst/>
                                    <a:gdLst>
                                      <a:gd name="connsiteX0" fmla="*/ 0 w 1795072"/>
                                      <a:gd name="connsiteY0" fmla="*/ 0 h 163236"/>
                                      <a:gd name="connsiteX1" fmla="*/ 1795072 w 1795072"/>
                                      <a:gd name="connsiteY1" fmla="*/ 0 h 163236"/>
                                      <a:gd name="connsiteX2" fmla="*/ 1795072 w 1795072"/>
                                      <a:gd name="connsiteY2" fmla="*/ 163236 h 163236"/>
                                      <a:gd name="connsiteX3" fmla="*/ 0 w 1795072"/>
                                      <a:gd name="connsiteY3" fmla="*/ 163236 h 163236"/>
                                      <a:gd name="connsiteX4" fmla="*/ 0 w 1795072"/>
                                      <a:gd name="connsiteY4" fmla="*/ 0 h 163236"/>
                                      <a:gd name="connsiteX0" fmla="*/ 0 w 1795072"/>
                                      <a:gd name="connsiteY0" fmla="*/ 0 h 163236"/>
                                      <a:gd name="connsiteX1" fmla="*/ 1716535 w 1795072"/>
                                      <a:gd name="connsiteY1" fmla="*/ 0 h 163236"/>
                                      <a:gd name="connsiteX2" fmla="*/ 1795072 w 1795072"/>
                                      <a:gd name="connsiteY2" fmla="*/ 163236 h 163236"/>
                                      <a:gd name="connsiteX3" fmla="*/ 0 w 1795072"/>
                                      <a:gd name="connsiteY3" fmla="*/ 163236 h 163236"/>
                                      <a:gd name="connsiteX4" fmla="*/ 0 w 1795072"/>
                                      <a:gd name="connsiteY4" fmla="*/ 0 h 163236"/>
                                      <a:gd name="connsiteX0" fmla="*/ 0 w 1795072"/>
                                      <a:gd name="connsiteY0" fmla="*/ 0 h 163236"/>
                                      <a:gd name="connsiteX1" fmla="*/ 1716535 w 1795072"/>
                                      <a:gd name="connsiteY1" fmla="*/ 0 h 163236"/>
                                      <a:gd name="connsiteX2" fmla="*/ 1795072 w 1795072"/>
                                      <a:gd name="connsiteY2" fmla="*/ 163236 h 163236"/>
                                      <a:gd name="connsiteX3" fmla="*/ 0 w 1795072"/>
                                      <a:gd name="connsiteY3" fmla="*/ 163236 h 163236"/>
                                      <a:gd name="connsiteX4" fmla="*/ 0 w 1795072"/>
                                      <a:gd name="connsiteY4" fmla="*/ 0 h 163236"/>
                                      <a:gd name="connsiteX0" fmla="*/ 0 w 1747839"/>
                                      <a:gd name="connsiteY0" fmla="*/ 0 h 163236"/>
                                      <a:gd name="connsiteX1" fmla="*/ 1716535 w 1747839"/>
                                      <a:gd name="connsiteY1" fmla="*/ 0 h 163236"/>
                                      <a:gd name="connsiteX2" fmla="*/ 1727754 w 1747839"/>
                                      <a:gd name="connsiteY2" fmla="*/ 157626 h 163236"/>
                                      <a:gd name="connsiteX3" fmla="*/ 0 w 1747839"/>
                                      <a:gd name="connsiteY3" fmla="*/ 163236 h 163236"/>
                                      <a:gd name="connsiteX4" fmla="*/ 0 w 1747839"/>
                                      <a:gd name="connsiteY4" fmla="*/ 0 h 163236"/>
                                      <a:gd name="connsiteX0" fmla="*/ 0 w 1772642"/>
                                      <a:gd name="connsiteY0" fmla="*/ 0 h 163236"/>
                                      <a:gd name="connsiteX1" fmla="*/ 1716535 w 1772642"/>
                                      <a:gd name="connsiteY1" fmla="*/ 0 h 163236"/>
                                      <a:gd name="connsiteX2" fmla="*/ 1727754 w 1772642"/>
                                      <a:gd name="connsiteY2" fmla="*/ 157626 h 163236"/>
                                      <a:gd name="connsiteX3" fmla="*/ 0 w 1772642"/>
                                      <a:gd name="connsiteY3" fmla="*/ 163236 h 163236"/>
                                      <a:gd name="connsiteX4" fmla="*/ 0 w 1772642"/>
                                      <a:gd name="connsiteY4" fmla="*/ 0 h 16323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772642" h="163236">
                                        <a:moveTo>
                                          <a:pt x="0" y="0"/>
                                        </a:moveTo>
                                        <a:lnTo>
                                          <a:pt x="1716535" y="0"/>
                                        </a:lnTo>
                                        <a:cubicBezTo>
                                          <a:pt x="1793202" y="82461"/>
                                          <a:pt x="1785722" y="86385"/>
                                          <a:pt x="1727754" y="157626"/>
                                        </a:cubicBezTo>
                                        <a:lnTo>
                                          <a:pt x="0" y="1632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6" name="Textfeld 127">
                                  <a:extLst>
                                    <a:ext uri="{FF2B5EF4-FFF2-40B4-BE49-F238E27FC236}">
                                      <a16:creationId xmlns:a16="http://schemas.microsoft.com/office/drawing/2014/main" id="{E0172FB5-9077-49D3-A96B-630ED4AB2D48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6191701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B95F24A" w14:textId="7BA60606" w:rsidR="00454FE5" w:rsidRDefault="00454FE5" w:rsidP="008E2197">
                                      <w:pPr>
                                        <w:pStyle w:val="Fertigkeits-Bewertu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t>8 / 10</w:t>
                                      </w:r>
                                    </w:p>
                                    <w:p w14:paraId="527CD5DA" w14:textId="77777777" w:rsidR="00454FE5" w:rsidRDefault="00454FE5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  <wpg:grpSp>
                              <wpg:cNvPr id="27" name="Gruppieren 27" descr="Qualifikation">
                                <a:extLst>
                                  <a:ext uri="{FF2B5EF4-FFF2-40B4-BE49-F238E27FC236}">
                                    <a16:creationId xmlns:a16="http://schemas.microsoft.com/office/drawing/2014/main" id="{073911AD-9B7C-475D-B32A-5F31B23D983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1704674"/>
                                  <a:ext cx="2152098" cy="320063"/>
                                  <a:chOff x="502195" y="6617468"/>
                                  <a:chExt cx="2152098" cy="320063"/>
                                </a:xfrm>
                              </wpg:grpSpPr>
                              <wps:wsp>
                                <wps:cNvPr id="29" name="Textfeld 129">
                                  <a:extLst>
                                    <a:ext uri="{FF2B5EF4-FFF2-40B4-BE49-F238E27FC236}">
                                      <a16:creationId xmlns:a16="http://schemas.microsoft.com/office/drawing/2014/main" id="{46A9BC46-5209-486F-85FB-95EDCA80303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2195" y="6786072"/>
                                    <a:ext cx="2152098" cy="1514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47CFA3D" w14:textId="67D03040" w:rsidR="00454FE5" w:rsidRDefault="00454FE5" w:rsidP="008E2197">
                                      <w:pPr>
                                        <w:pStyle w:val="Qualifikation"/>
                                      </w:pPr>
                                      <w:r>
                                        <w:t>Netzwerker</w:t>
                                      </w:r>
                                    </w:p>
                                    <w:p w14:paraId="1998AC09" w14:textId="77777777" w:rsidR="00454FE5" w:rsidRDefault="00454FE5" w:rsidP="008E2197"/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  <wps:wsp>
                                <wps:cNvPr id="30" name="Rechteck 30">
                                  <a:extLst>
                                    <a:ext uri="{FF2B5EF4-FFF2-40B4-BE49-F238E27FC236}">
                                      <a16:creationId xmlns:a16="http://schemas.microsoft.com/office/drawing/2014/main" id="{90B14F3D-2882-4C43-BEE1-E16E1B37624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5" y="6617769"/>
                                    <a:ext cx="2105268" cy="163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1" name="Pfeil: Fünfeck 31">
                                  <a:extLst>
                                    <a:ext uri="{FF2B5EF4-FFF2-40B4-BE49-F238E27FC236}">
                                      <a16:creationId xmlns:a16="http://schemas.microsoft.com/office/drawing/2014/main" id="{4E41D26B-B161-436A-B31A-33082096B04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502196" y="6617468"/>
                                    <a:ext cx="1783920" cy="163265"/>
                                  </a:xfrm>
                                  <a:prstGeom prst="homePlate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32" name="Textfeld 132">
                                  <a:extLst>
                                    <a:ext uri="{FF2B5EF4-FFF2-40B4-BE49-F238E27FC236}">
                                      <a16:creationId xmlns:a16="http://schemas.microsoft.com/office/drawing/2014/main" id="{BDBC9B58-1F11-4DA9-9CCF-2C06242D55C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174241" y="6617769"/>
                                    <a:ext cx="761176" cy="163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C59515B" w14:textId="71455C63" w:rsidR="00454FE5" w:rsidRDefault="00454FE5" w:rsidP="008E2197">
                                      <w:pPr>
                                        <w:pStyle w:val="Fertigkeits-Bewertu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t>8 / 10</w:t>
                                      </w:r>
                                    </w:p>
                                    <w:p w14:paraId="7992EA45" w14:textId="77777777" w:rsidR="00454FE5" w:rsidRDefault="00454FE5" w:rsidP="00144072">
                                      <w:pPr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B39B59" id="Gruppieren 153" o:spid="_x0000_s1026" alt="&quot;&quot;" style="width:169.45pt;height:159.45pt;mso-position-horizontal-relative:char;mso-position-vertical-relative:line" coordsize="21520,20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">
                      <v:group id="Gruppieren 16" o:spid="_x0000_s1027" alt="Qualifikation" style="position:absolute;width:21520;height:3197" coordorigin="5021,49134" coordsize="21520,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feld 55" o:spid="_x0000_s1028" type="#_x0000_t202" style="position:absolute;left:5021;top:50817;width:21521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      <v:textbox inset="0,0,0,0">
                            <w:txbxContent>
                              <w:p w14:paraId="23A2F995" w14:textId="1132F962" w:rsidR="00454FE5" w:rsidRPr="008E2197" w:rsidRDefault="00454FE5" w:rsidP="008E2197">
                                <w:pPr>
                                  <w:pStyle w:val="Qualifikation"/>
                                </w:pPr>
                                <w:r>
                                  <w:t>Visionär</w:t>
                                </w:r>
                              </w:p>
                            </w:txbxContent>
                          </v:textbox>
                        </v:shape>
                        <v:rect id="Rechteck 58" o:spid="_x0000_s1029" style="position:absolute;left:5021;top:49134;width:21053;height:1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" fillcolor="#cdedda [3207]" stroked="f" strokeweight="1pt"/>
                        <v:shapetype id="_x0000_t15" coordsize="21600,21600" o:spt="15" adj="16200" path="m@0,l,,,21600@0,21600,21600,10800xe">
                          <v:stroke joinstyle="miter"/>
                          <v:formulas>
                            <v:f eqn="val #0"/>
                            <v:f eqn="prod #0 1 2"/>
                          </v:formulas>
                          <v:path gradientshapeok="t" o:connecttype="custom" o:connectlocs="@1,0;0,10800;@1,21600;21600,10800" o:connectangles="270,180,90,0" textboxrect="0,0,10800,21600;0,0,16200,21600;0,0,21600,21600"/>
                          <v:handles>
                            <v:h position="#0,topLeft" xrange="0,21600"/>
                          </v:handles>
                        </v:shapetype>
                        <v:shape id="Pfeil: Fünfeck 59" o:spid="_x0000_s1030" type="#_x0000_t15" style="position:absolute;left:5021;top:49134;width:20981;height:1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" adj="21600" fillcolor="#1d3251 [3204]" stroked="f" strokeweight="1pt"/>
                        <v:shape id="Textfeld 58" o:spid="_x0000_s1031" type="#_x0000_t202" style="position:absolute;left:11742;top:49134;width:7612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      <v:textbox inset="0,0,0,0">
                            <w:txbxContent>
                              <w:p w14:paraId="416F4CEA" w14:textId="7EDF657C" w:rsidR="00454FE5" w:rsidRDefault="00454FE5" w:rsidP="008E2197">
                                <w:pPr>
                                  <w:pStyle w:val="Fertigkeits-Bewertu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10 / 10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4" o:spid="_x0000_s1032" alt="Qualifikation" style="position:absolute;top:4284;width:21520;height:3199" coordorigin="5021,53394" coordsize="21520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Textfeld 114" o:spid="_x0000_s1033" type="#_x0000_t202" style="position:absolute;left:5021;top:55078;width:21521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        <v:textbox inset="0,0,0,0">
                            <w:txbxContent>
                              <w:p w14:paraId="590F1626" w14:textId="5082433D" w:rsidR="00454FE5" w:rsidRDefault="00454FE5" w:rsidP="008E2197">
                                <w:pPr>
                                  <w:pStyle w:val="Qualifikation"/>
                                </w:pPr>
                                <w:r>
                                  <w:t>Unternehmer</w:t>
                                </w:r>
                              </w:p>
                              <w:p w14:paraId="32D18C1E" w14:textId="77777777" w:rsidR="00454FE5" w:rsidRDefault="00454FE5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hteck 42" o:spid="_x0000_s1034" style="position:absolute;left:5021;top:53395;width:21053;height:1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" fillcolor="#cdedda [3207]" stroked="f" strokeweight="1pt"/>
                        <v:shape id="Pfeil: Fünfeck 43" o:spid="_x0000_s1035" type="#_x0000_t15" style="position:absolute;left:5021;top:53394;width:20084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" adj="20722" fillcolor="#1d3251 [3204]" stroked="f" strokeweight="1pt"/>
                        <v:shape id="Textfeld 117" o:spid="_x0000_s1036" type="#_x0000_t202" style="position:absolute;left:11742;top:53395;width:7612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      <v:textbox inset="0,0,0,0">
                            <w:txbxContent>
                              <w:p w14:paraId="112716D2" w14:textId="08FC10F9" w:rsidR="00454FE5" w:rsidRDefault="00454FE5" w:rsidP="008E2197">
                                <w:pPr>
                                  <w:pStyle w:val="Fertigkeits-Bewertu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9 / 10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5" o:spid="_x0000_s1037" alt="Qualifikation" style="position:absolute;top:8572;width:21520;height:3198" coordorigin="5021,57656" coordsize="21520,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Textfeld 119" o:spid="_x0000_s1038" type="#_x0000_t202" style="position:absolute;left:5021;top:59339;width:215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        <v:textbox inset="0,0,0,0">
                            <w:txbxContent>
                              <w:p w14:paraId="45A2D495" w14:textId="178FDBC9" w:rsidR="00454FE5" w:rsidRDefault="00454FE5" w:rsidP="008E2197">
                                <w:pPr>
                                  <w:pStyle w:val="Qualifikation"/>
                                </w:pPr>
                                <w:r>
                                  <w:t>Kommunikator</w:t>
                                </w:r>
                              </w:p>
                              <w:p w14:paraId="12C22EAD" w14:textId="77777777" w:rsidR="00454FE5" w:rsidRDefault="00454FE5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hteck 38" o:spid="_x0000_s1039" style="position:absolute;left:5021;top:57656;width:21053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" fillcolor="#cdedda [3207]" stroked="f" strokeweight="1pt"/>
                        <v:shape id="Pfeil: Fünfeck 39" o:spid="_x0000_s1040" type="#_x0000_t15" style="position:absolute;left:5021;top:57656;width:19902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" adj="20714" fillcolor="#1d3251 [3204]" stroked="f" strokeweight="1pt"/>
                        <v:shape id="Textfeld 122" o:spid="_x0000_s1041" type="#_x0000_t202" style="position:absolute;left:11742;top:57656;width:7612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      <v:textbox inset="0,0,0,0">
                            <w:txbxContent>
                              <w:p w14:paraId="1B1FAD68" w14:textId="77777777" w:rsidR="00454FE5" w:rsidRDefault="00FD0DB8" w:rsidP="008E2197">
                                <w:pPr>
                                  <w:pStyle w:val="Fertigkeits-Bewertung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id w:val="1284780238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r w:rsidR="00454FE5">
                                      <w:rPr>
                                        <w:lang w:bidi="de-DE"/>
                                      </w:rPr>
                                      <w:t>9 / 10</w:t>
                                    </w:r>
                                  </w:sdtContent>
                                </w:sdt>
                              </w:p>
                              <w:p w14:paraId="294C2C86" w14:textId="77777777" w:rsidR="00454FE5" w:rsidRDefault="00454FE5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26" o:spid="_x0000_s1042" alt="Qualifikation" style="position:absolute;top:12851;width:21520;height:3205" coordorigin="5021,61910" coordsize="21520,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Textfeld 124" o:spid="_x0000_s1043" type="#_x0000_t202" style="position:absolute;left:5021;top:63600;width:215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      <v:textbox inset="0,0,0,0">
                            <w:txbxContent>
                              <w:p w14:paraId="54D2D7B7" w14:textId="23648729" w:rsidR="00454FE5" w:rsidRDefault="00454FE5" w:rsidP="008E2197">
                                <w:pPr>
                                  <w:pStyle w:val="Qualifikation"/>
                                </w:pPr>
                                <w:r>
                                  <w:t>Stratege</w:t>
                                </w:r>
                              </w:p>
                              <w:p w14:paraId="37AA62AB" w14:textId="77777777" w:rsidR="00454FE5" w:rsidRDefault="00454FE5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hteck 34" o:spid="_x0000_s1044" style="position:absolute;left:5021;top:61917;width:21053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" fillcolor="#cdedda [3207]" stroked="f" strokeweight="1pt"/>
                        <v:shape id="Rechteck 35" o:spid="_x0000_s1045" style="position:absolute;left:5021;top:61910;width:18232;height:1632;visibility:visible;mso-wrap-style:square;v-text-anchor:middle" coordsize="1772642,16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" path="m,l1716535,v76667,82461,69187,86385,11219,157626l,163236,,xe" fillcolor="#1d3251 [3204]" stroked="f" strokeweight="1pt">
                          <v:stroke joinstyle="miter"/>
                          <v:path arrowok="t" o:connecttype="custom" o:connectlocs="0,0;1765483,0;1777022,157654;0,163265;0,0" o:connectangles="0,0,0,0,0"/>
                        </v:shape>
                        <v:shape id="Textfeld 127" o:spid="_x0000_s1046" type="#_x0000_t202" style="position:absolute;left:11742;top:61917;width:7612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      <v:textbox inset="0,0,0,0">
                            <w:txbxContent>
                              <w:p w14:paraId="4B95F24A" w14:textId="7BA60606" w:rsidR="00454FE5" w:rsidRDefault="00454FE5" w:rsidP="008E2197">
                                <w:pPr>
                                  <w:pStyle w:val="Fertigkeits-Bewertu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8 / 10</w:t>
                                </w:r>
                              </w:p>
                              <w:p w14:paraId="527CD5DA" w14:textId="77777777" w:rsidR="00454FE5" w:rsidRDefault="00454FE5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ieren 27" o:spid="_x0000_s1047" alt="Qualifikation" style="position:absolute;top:17046;width:21520;height:3201" coordorigin="5021,66174" coordsize="21520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Textfeld 129" o:spid="_x0000_s1048" type="#_x0000_t202" style="position:absolute;left:5021;top:67860;width:21521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        <v:textbox inset="0,0,0,0">
                            <w:txbxContent>
                              <w:p w14:paraId="147CFA3D" w14:textId="67D03040" w:rsidR="00454FE5" w:rsidRDefault="00454FE5" w:rsidP="008E2197">
                                <w:pPr>
                                  <w:pStyle w:val="Qualifikation"/>
                                </w:pPr>
                                <w:r>
                                  <w:t>Netzwerker</w:t>
                                </w:r>
                              </w:p>
                              <w:p w14:paraId="1998AC09" w14:textId="77777777" w:rsidR="00454FE5" w:rsidRDefault="00454FE5" w:rsidP="008E2197"/>
                            </w:txbxContent>
                          </v:textbox>
                        </v:shape>
                        <v:rect id="Rechteck 30" o:spid="_x0000_s1049" style="position:absolute;left:5021;top:66177;width:21053;height:1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" fillcolor="#cdedda [3207]" stroked="f" strokeweight="1pt"/>
                        <v:shape id="Pfeil: Fünfeck 31" o:spid="_x0000_s1050" type="#_x0000_t15" style="position:absolute;left:5021;top:66174;width:17840;height:1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" adj="20612" fillcolor="#1d3251 [3204]" stroked="f" strokeweight="1pt"/>
                        <v:shape id="Textfeld 132" o:spid="_x0000_s1051" type="#_x0000_t202" style="position:absolute;left:11742;top:66177;width:7612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      <v:textbox inset="0,0,0,0">
                            <w:txbxContent>
                              <w:p w14:paraId="2C59515B" w14:textId="71455C63" w:rsidR="00454FE5" w:rsidRDefault="00454FE5" w:rsidP="008E2197">
                                <w:pPr>
                                  <w:pStyle w:val="Fertigkeits-Bewertu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t>8 / 10</w:t>
                                </w:r>
                              </w:p>
                              <w:p w14:paraId="7992EA45" w14:textId="77777777" w:rsidR="00454FE5" w:rsidRDefault="00454FE5" w:rsidP="00144072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7A7556D" w14:textId="77777777" w:rsidR="00656A9A" w:rsidRDefault="00656A9A" w:rsidP="00454FE5">
            <w:pPr>
              <w:pStyle w:val="berschrift1"/>
              <w:rPr>
                <w:noProof/>
              </w:rPr>
            </w:pPr>
          </w:p>
          <w:sdt>
            <w:sdtPr>
              <w:rPr>
                <w:noProof/>
              </w:rPr>
              <w:id w:val="434569950"/>
              <w:placeholder>
                <w:docPart w:val="3AD1F8F05569460E95FB80188939793B"/>
              </w:placeholder>
              <w:temporary/>
              <w:showingPlcHdr/>
              <w15:appearance w15:val="hidden"/>
            </w:sdtPr>
            <w:sdtContent>
              <w:p w14:paraId="1A292F7B" w14:textId="6EE80F7E" w:rsidR="00454FE5" w:rsidRPr="00A960F8" w:rsidRDefault="00454FE5" w:rsidP="00454FE5">
                <w:pPr>
                  <w:pStyle w:val="berschrift1"/>
                  <w:rPr>
                    <w:noProof/>
                  </w:rPr>
                </w:pPr>
                <w:r w:rsidRPr="00A960F8">
                  <w:rPr>
                    <w:noProof/>
                    <w:lang w:bidi="de-DE"/>
                  </w:rPr>
                  <w:t>Ausbildung</w:t>
                </w:r>
              </w:p>
            </w:sdtContent>
          </w:sdt>
          <w:p w14:paraId="390F4A5D" w14:textId="64CC3830" w:rsidR="00454FE5" w:rsidRPr="00A960F8" w:rsidRDefault="00EB6D1C" w:rsidP="00454FE5">
            <w:pPr>
              <w:pStyle w:val="berschrift2"/>
              <w:rPr>
                <w:noProof/>
              </w:rPr>
            </w:pPr>
            <w:r>
              <w:rPr>
                <w:noProof/>
              </w:rPr>
              <w:t>OKR Business Coach</w:t>
            </w:r>
          </w:p>
          <w:p w14:paraId="1AA4B2F8" w14:textId="5E8AB347" w:rsidR="00454FE5" w:rsidRPr="00A960F8" w:rsidRDefault="00CF5B61" w:rsidP="00454FE5">
            <w:pPr>
              <w:pStyle w:val="berschrift4"/>
              <w:rPr>
                <w:noProof/>
              </w:rPr>
            </w:pPr>
            <w:r>
              <w:rPr>
                <w:noProof/>
              </w:rPr>
              <w:t>123 agile</w:t>
            </w:r>
          </w:p>
          <w:p w14:paraId="3B729E20" w14:textId="310667CB" w:rsidR="00454FE5" w:rsidRPr="00A960F8" w:rsidRDefault="00EB6D1C" w:rsidP="00454FE5">
            <w:pPr>
              <w:rPr>
                <w:noProof/>
              </w:rPr>
            </w:pPr>
            <w:r>
              <w:rPr>
                <w:noProof/>
              </w:rPr>
              <w:t>2023</w:t>
            </w:r>
          </w:p>
          <w:p w14:paraId="3728F6C9" w14:textId="6877FFC6" w:rsidR="00454FE5" w:rsidRPr="00A960F8" w:rsidRDefault="00EB6D1C" w:rsidP="00454FE5">
            <w:pPr>
              <w:pStyle w:val="berschrift2"/>
              <w:rPr>
                <w:noProof/>
              </w:rPr>
            </w:pPr>
            <w:r>
              <w:rPr>
                <w:noProof/>
              </w:rPr>
              <w:t>Dr. rer. nat. (Experimentalphysik)</w:t>
            </w:r>
          </w:p>
          <w:p w14:paraId="39904999" w14:textId="18DDB7AD" w:rsidR="00454FE5" w:rsidRPr="00A960F8" w:rsidRDefault="00EB6D1C" w:rsidP="00454FE5">
            <w:pPr>
              <w:pStyle w:val="berschrift4"/>
              <w:rPr>
                <w:noProof/>
              </w:rPr>
            </w:pPr>
            <w:r>
              <w:rPr>
                <w:noProof/>
              </w:rPr>
              <w:t>Universität Kassel</w:t>
            </w:r>
          </w:p>
          <w:p w14:paraId="6F643E7B" w14:textId="6FB208F1" w:rsidR="00454FE5" w:rsidRPr="00A960F8" w:rsidRDefault="00EB6D1C" w:rsidP="00454FE5">
            <w:pPr>
              <w:rPr>
                <w:noProof/>
              </w:rPr>
            </w:pPr>
            <w:r>
              <w:rPr>
                <w:noProof/>
              </w:rPr>
              <w:t>2009 - 2012</w:t>
            </w:r>
          </w:p>
          <w:p w14:paraId="73BDF4F5" w14:textId="38BE5C3E" w:rsidR="00454FE5" w:rsidRPr="00A960F8" w:rsidRDefault="00EB6D1C" w:rsidP="00454FE5">
            <w:pPr>
              <w:pStyle w:val="berschrift2"/>
              <w:rPr>
                <w:noProof/>
              </w:rPr>
            </w:pPr>
            <w:r>
              <w:rPr>
                <w:noProof/>
              </w:rPr>
              <w:t>Diplomphysiker</w:t>
            </w:r>
          </w:p>
          <w:p w14:paraId="596B5A02" w14:textId="642BFF91" w:rsidR="00454FE5" w:rsidRPr="00A960F8" w:rsidRDefault="00EB6D1C" w:rsidP="00454FE5">
            <w:pPr>
              <w:pStyle w:val="berschrift4"/>
              <w:rPr>
                <w:noProof/>
              </w:rPr>
            </w:pPr>
            <w:r>
              <w:rPr>
                <w:noProof/>
              </w:rPr>
              <w:t>Universität Kassel</w:t>
            </w:r>
          </w:p>
          <w:p w14:paraId="0668D413" w14:textId="6E46A941" w:rsidR="00454FE5" w:rsidRPr="00A960F8" w:rsidRDefault="00EB6D1C" w:rsidP="00454FE5">
            <w:pPr>
              <w:rPr>
                <w:noProof/>
              </w:rPr>
            </w:pPr>
            <w:r>
              <w:rPr>
                <w:noProof/>
              </w:rPr>
              <w:t>2004 - 2009</w:t>
            </w:r>
          </w:p>
        </w:tc>
        <w:tc>
          <w:tcPr>
            <w:tcW w:w="437" w:type="dxa"/>
            <w:tcBorders>
              <w:left w:val="single" w:sz="4" w:space="0" w:color="D9D9D9" w:themeColor="background1" w:themeShade="D9"/>
            </w:tcBorders>
          </w:tcPr>
          <w:p w14:paraId="7E9C8C1B" w14:textId="77777777" w:rsidR="00454FE5" w:rsidRPr="00A960F8" w:rsidRDefault="00454FE5" w:rsidP="00454FE5">
            <w:pPr>
              <w:pStyle w:val="berschrift1"/>
              <w:rPr>
                <w:noProof/>
              </w:rPr>
            </w:pPr>
          </w:p>
        </w:tc>
        <w:tc>
          <w:tcPr>
            <w:tcW w:w="6279" w:type="dxa"/>
            <w:gridSpan w:val="2"/>
          </w:tcPr>
          <w:sdt>
            <w:sdtPr>
              <w:rPr>
                <w:noProof/>
              </w:rPr>
              <w:id w:val="864106690"/>
              <w:placeholder>
                <w:docPart w:val="0FDDE03E11FB4FC29AEFC30938C874B0"/>
              </w:placeholder>
              <w:temporary/>
              <w:showingPlcHdr/>
              <w15:appearance w15:val="hidden"/>
            </w:sdtPr>
            <w:sdtContent>
              <w:p w14:paraId="56B7D248" w14:textId="77777777" w:rsidR="00454FE5" w:rsidRPr="00A960F8" w:rsidRDefault="00454FE5" w:rsidP="00454FE5">
                <w:pPr>
                  <w:pStyle w:val="berschrift1"/>
                  <w:rPr>
                    <w:noProof/>
                  </w:rPr>
                </w:pPr>
                <w:r w:rsidRPr="00A960F8">
                  <w:rPr>
                    <w:noProof/>
                    <w:lang w:bidi="de-DE"/>
                  </w:rPr>
                  <w:t>Erfahrung</w:t>
                </w:r>
              </w:p>
            </w:sdtContent>
          </w:sdt>
          <w:p w14:paraId="3C1493BD" w14:textId="34F164FD" w:rsidR="007B3EDC" w:rsidRDefault="002A72DF" w:rsidP="00017E4C">
            <w:pPr>
              <w:pStyle w:val="berschrift3"/>
              <w:spacing w:after="0"/>
              <w:rPr>
                <w:noProof/>
              </w:rPr>
            </w:pPr>
            <w:r>
              <w:rPr>
                <w:noProof/>
              </w:rPr>
              <w:t>Taskforce</w:t>
            </w:r>
            <w:r w:rsidR="00E56668">
              <w:rPr>
                <w:noProof/>
              </w:rPr>
              <w:t xml:space="preserve">leiter und Businessowner </w:t>
            </w:r>
            <w:r>
              <w:rPr>
                <w:noProof/>
              </w:rPr>
              <w:t xml:space="preserve">InfraGO </w:t>
            </w:r>
            <w:r w:rsidR="00E56668">
              <w:rPr>
                <w:noProof/>
              </w:rPr>
              <w:t>Bestellportal</w:t>
            </w:r>
          </w:p>
          <w:p w14:paraId="4072564E" w14:textId="57DD2818" w:rsidR="00017E4C" w:rsidRPr="00CF5B61" w:rsidRDefault="00E56668" w:rsidP="00017E4C">
            <w:pPr>
              <w:pStyle w:val="berschrift5"/>
              <w:rPr>
                <w:noProof/>
              </w:rPr>
            </w:pPr>
            <w:r>
              <w:rPr>
                <w:noProof/>
              </w:rPr>
              <w:t xml:space="preserve">DB InfraGO AG / Frankfurt / </w:t>
            </w:r>
            <w:r w:rsidR="00017E4C" w:rsidRPr="00CF5B61">
              <w:rPr>
                <w:noProof/>
              </w:rPr>
              <w:t>Sei</w:t>
            </w:r>
            <w:r w:rsidR="00017E4C">
              <w:rPr>
                <w:noProof/>
              </w:rPr>
              <w:t>t 07/2025</w:t>
            </w:r>
          </w:p>
          <w:p w14:paraId="7DC24FC2" w14:textId="0CFA17DF" w:rsidR="007B3EDC" w:rsidRPr="00771E15" w:rsidRDefault="007B3EDC" w:rsidP="007B3EDC">
            <w:pPr>
              <w:pStyle w:val="Stellenbeschreibung"/>
              <w:rPr>
                <w:noProof/>
              </w:rPr>
            </w:pPr>
            <w:r>
              <w:rPr>
                <w:noProof/>
              </w:rPr>
              <w:t xml:space="preserve">Ziel: </w:t>
            </w:r>
            <w:r w:rsidR="00CC032B">
              <w:rPr>
                <w:noProof/>
              </w:rPr>
              <w:t xml:space="preserve">Projekt on track bringen und go-live sicherstellen. </w:t>
            </w:r>
            <w:r w:rsidR="00CC032B" w:rsidRPr="00771E15">
              <w:rPr>
                <w:i/>
                <w:iCs/>
                <w:noProof/>
              </w:rPr>
              <w:t>Effizienz</w:t>
            </w:r>
            <w:r w:rsidR="00281B29">
              <w:rPr>
                <w:i/>
                <w:iCs/>
                <w:noProof/>
              </w:rPr>
              <w:t xml:space="preserve"> – Projektplanung </w:t>
            </w:r>
            <w:r w:rsidR="00771E15" w:rsidRPr="00771E15">
              <w:rPr>
                <w:i/>
                <w:iCs/>
                <w:noProof/>
              </w:rPr>
              <w:t xml:space="preserve">– </w:t>
            </w:r>
            <w:r w:rsidR="00697079" w:rsidRPr="00771E15">
              <w:rPr>
                <w:i/>
                <w:iCs/>
                <w:noProof/>
              </w:rPr>
              <w:t>SAFe – C-level Stakeholdermanagement – Projektleitung</w:t>
            </w:r>
            <w:r w:rsidR="00281B29">
              <w:rPr>
                <w:i/>
                <w:iCs/>
                <w:noProof/>
              </w:rPr>
              <w:t xml:space="preserve"> – Umsetzungsstärke </w:t>
            </w:r>
            <w:r w:rsidR="00697079" w:rsidRPr="00771E15">
              <w:rPr>
                <w:i/>
                <w:iCs/>
                <w:noProof/>
              </w:rPr>
              <w:t xml:space="preserve"> </w:t>
            </w:r>
          </w:p>
          <w:p w14:paraId="0A01DA93" w14:textId="5B1E9EF5" w:rsidR="007D1B7D" w:rsidRDefault="00AC4B6A" w:rsidP="007B3EDC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H</w:t>
            </w:r>
            <w:r w:rsidR="00044A0C">
              <w:rPr>
                <w:noProof/>
              </w:rPr>
              <w:t>erausford</w:t>
            </w:r>
            <w:r>
              <w:rPr>
                <w:noProof/>
              </w:rPr>
              <w:t>ernde Projektsituationen</w:t>
            </w:r>
          </w:p>
          <w:p w14:paraId="4CAABA7B" w14:textId="79733C93" w:rsidR="007D1B7D" w:rsidRDefault="00AC4B6A" w:rsidP="00675C79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Motivations- und Effizienzsteigerung bei Führungskräften</w:t>
            </w:r>
          </w:p>
          <w:p w14:paraId="5ACDA894" w14:textId="01AE7AA7" w:rsidR="00675C79" w:rsidRPr="00822BF4" w:rsidRDefault="00822BF4" w:rsidP="00675C79">
            <w:pPr>
              <w:pStyle w:val="Aufzhlungszeichen"/>
              <w:rPr>
                <w:rStyle w:val="StellenbeschreibungZeichen"/>
                <w:noProof/>
                <w:lang w:val="en-US"/>
              </w:rPr>
            </w:pPr>
            <w:r w:rsidRPr="00822BF4">
              <w:rPr>
                <w:lang w:val="en-US"/>
              </w:rPr>
              <w:t>Done is better than p</w:t>
            </w:r>
            <w:r>
              <w:rPr>
                <w:lang w:val="en-US"/>
              </w:rPr>
              <w:t>erfect</w:t>
            </w:r>
          </w:p>
          <w:p w14:paraId="650AF257" w14:textId="0AC91083" w:rsidR="00454FE5" w:rsidRPr="00A960F8" w:rsidRDefault="00CF5B61" w:rsidP="00017E4C">
            <w:pPr>
              <w:pStyle w:val="berschrift3"/>
              <w:spacing w:after="0"/>
              <w:rPr>
                <w:noProof/>
              </w:rPr>
            </w:pPr>
            <w:r>
              <w:rPr>
                <w:noProof/>
              </w:rPr>
              <w:t xml:space="preserve">Gründer und Geschäftsführer </w:t>
            </w:r>
          </w:p>
          <w:p w14:paraId="6FFFD9CE" w14:textId="62E3D804" w:rsidR="00454FE5" w:rsidRPr="00CF5B61" w:rsidRDefault="00CF5B61" w:rsidP="00454FE5">
            <w:pPr>
              <w:pStyle w:val="berschrift5"/>
              <w:rPr>
                <w:noProof/>
              </w:rPr>
            </w:pPr>
            <w:r w:rsidRPr="00CF5B61">
              <w:rPr>
                <w:noProof/>
              </w:rPr>
              <w:t xml:space="preserve">Data Hive Cassel GmbH </w:t>
            </w:r>
            <w:r>
              <w:rPr>
                <w:noProof/>
              </w:rPr>
              <w:t xml:space="preserve">/ Kassel </w:t>
            </w:r>
            <w:r w:rsidRPr="00CF5B61">
              <w:rPr>
                <w:noProof/>
              </w:rPr>
              <w:t>/ Sei</w:t>
            </w:r>
            <w:r>
              <w:rPr>
                <w:noProof/>
              </w:rPr>
              <w:t>t 10/2021</w:t>
            </w:r>
          </w:p>
          <w:p w14:paraId="5FF5E0EF" w14:textId="59F60672" w:rsidR="00F778AF" w:rsidRPr="00A960F8" w:rsidRDefault="00F778AF" w:rsidP="00454FE5">
            <w:pPr>
              <w:pStyle w:val="Stellenbeschreibung"/>
              <w:rPr>
                <w:rStyle w:val="StellenbeschreibungZeichen"/>
                <w:noProof/>
              </w:rPr>
            </w:pPr>
            <w:r>
              <w:rPr>
                <w:noProof/>
              </w:rPr>
              <w:t xml:space="preserve">Ziel: Produktion des Mittelstandes ins 21. Jahrhundert bringen. Datenzentrierte Prozesse, Digitalisierungsstrategien und KI-Anwendungen bei Kunden etablieren. </w:t>
            </w:r>
            <w:r w:rsidRPr="00CF417F">
              <w:rPr>
                <w:i/>
                <w:iCs/>
                <w:noProof/>
              </w:rPr>
              <w:t xml:space="preserve">Start up – Rapid Prototyping </w:t>
            </w:r>
            <w:r w:rsidR="00CF417F" w:rsidRPr="00CF417F">
              <w:rPr>
                <w:i/>
                <w:iCs/>
                <w:noProof/>
              </w:rPr>
              <w:t>–</w:t>
            </w:r>
            <w:r w:rsidRPr="00CF417F">
              <w:rPr>
                <w:i/>
                <w:iCs/>
                <w:noProof/>
              </w:rPr>
              <w:t xml:space="preserve"> </w:t>
            </w:r>
            <w:r w:rsidR="00CF417F" w:rsidRPr="00CF417F">
              <w:rPr>
                <w:i/>
                <w:iCs/>
                <w:noProof/>
              </w:rPr>
              <w:t xml:space="preserve">KI – Beratung – Data Science </w:t>
            </w:r>
            <w:r w:rsidR="00557F7D" w:rsidRPr="00771E15">
              <w:rPr>
                <w:i/>
                <w:iCs/>
                <w:noProof/>
              </w:rPr>
              <w:t xml:space="preserve">– </w:t>
            </w:r>
            <w:r w:rsidR="00CF417F" w:rsidRPr="00CF417F">
              <w:rPr>
                <w:i/>
                <w:iCs/>
                <w:noProof/>
              </w:rPr>
              <w:t>Entwicklung</w:t>
            </w:r>
          </w:p>
          <w:p w14:paraId="4705208B" w14:textId="1A5309E9" w:rsidR="00454FE5" w:rsidRDefault="00CF5B61" w:rsidP="00CF5B61">
            <w:pPr>
              <w:pStyle w:val="Aufzhlungszeichen"/>
              <w:rPr>
                <w:noProof/>
              </w:rPr>
            </w:pPr>
            <w:r w:rsidRPr="00CF5B61">
              <w:rPr>
                <w:noProof/>
              </w:rPr>
              <w:t xml:space="preserve">Sales und Acquisition B2B Kunden </w:t>
            </w:r>
            <w:r>
              <w:rPr>
                <w:noProof/>
              </w:rPr>
              <w:t>–</w:t>
            </w:r>
            <w:r w:rsidRPr="00CF5B61">
              <w:rPr>
                <w:noProof/>
              </w:rPr>
              <w:t xml:space="preserve"> E</w:t>
            </w:r>
            <w:r>
              <w:rPr>
                <w:noProof/>
              </w:rPr>
              <w:t>ntwicklungsprojekte</w:t>
            </w:r>
          </w:p>
          <w:p w14:paraId="721591F8" w14:textId="5DA87945" w:rsidR="00CF5B61" w:rsidRDefault="00CF5B61" w:rsidP="00CF5B61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Coaching und Beratung Digitalisierung und KI</w:t>
            </w:r>
          </w:p>
          <w:p w14:paraId="16FE93F2" w14:textId="0B1610F6" w:rsidR="00CF5B61" w:rsidRPr="00CF5B61" w:rsidRDefault="00CF5B61" w:rsidP="00CF5B61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Multiprojektleitung - IoT und Data Science</w:t>
            </w:r>
          </w:p>
          <w:p w14:paraId="2ABE4F50" w14:textId="70A30A4B" w:rsidR="00454FE5" w:rsidRPr="00A960F8" w:rsidRDefault="00CF5B61" w:rsidP="00017E4C">
            <w:pPr>
              <w:pStyle w:val="berschrift3"/>
              <w:spacing w:after="0"/>
              <w:rPr>
                <w:noProof/>
              </w:rPr>
            </w:pPr>
            <w:r>
              <w:rPr>
                <w:noProof/>
              </w:rPr>
              <w:t>Leiter #Einfachbahn</w:t>
            </w:r>
            <w:r w:rsidR="00A95F12">
              <w:rPr>
                <w:noProof/>
              </w:rPr>
              <w:t xml:space="preserve"> </w:t>
            </w:r>
            <w:r w:rsidR="003679B1">
              <w:rPr>
                <w:noProof/>
              </w:rPr>
              <w:t>–</w:t>
            </w:r>
            <w:r w:rsidR="00A95F12">
              <w:rPr>
                <w:noProof/>
              </w:rPr>
              <w:t xml:space="preserve"> </w:t>
            </w:r>
            <w:r w:rsidR="003679B1">
              <w:rPr>
                <w:noProof/>
              </w:rPr>
              <w:t>14 IT Produkte &amp; ca. 60 Projekte p.a.</w:t>
            </w:r>
          </w:p>
          <w:p w14:paraId="61F5693B" w14:textId="136D59CE" w:rsidR="00454FE5" w:rsidRPr="00A960F8" w:rsidRDefault="00CF5B61" w:rsidP="00454FE5">
            <w:pPr>
              <w:pStyle w:val="berschrift5"/>
              <w:rPr>
                <w:noProof/>
              </w:rPr>
            </w:pPr>
            <w:r>
              <w:rPr>
                <w:noProof/>
              </w:rPr>
              <w:t xml:space="preserve">DB InfraGO AG / Frankfurt / 05/2020 – </w:t>
            </w:r>
            <w:r w:rsidR="008D4CCC">
              <w:rPr>
                <w:noProof/>
              </w:rPr>
              <w:t>06/2025 (ab</w:t>
            </w:r>
            <w:r>
              <w:rPr>
                <w:noProof/>
              </w:rPr>
              <w:t xml:space="preserve"> 11/2022 im Jobsharing</w:t>
            </w:r>
            <w:r w:rsidR="008D4CCC">
              <w:rPr>
                <w:noProof/>
              </w:rPr>
              <w:t>)</w:t>
            </w:r>
          </w:p>
          <w:p w14:paraId="1ED2ECFA" w14:textId="7C60EBC7" w:rsidR="00454FE5" w:rsidRPr="00A960F8" w:rsidRDefault="00F778AF" w:rsidP="00454FE5">
            <w:pPr>
              <w:pStyle w:val="Stellenbeschreibung"/>
              <w:rPr>
                <w:rStyle w:val="StellenbeschreibungZeichen"/>
                <w:noProof/>
              </w:rPr>
            </w:pPr>
            <w:r w:rsidRPr="00F778AF">
              <w:rPr>
                <w:noProof/>
              </w:rPr>
              <w:t>Ziel</w:t>
            </w:r>
            <w:r>
              <w:rPr>
                <w:noProof/>
              </w:rPr>
              <w:t>:</w:t>
            </w:r>
            <w:r w:rsidRPr="00F778AF">
              <w:rPr>
                <w:noProof/>
              </w:rPr>
              <w:t xml:space="preserve"> Vision für </w:t>
            </w:r>
            <w:r>
              <w:rPr>
                <w:noProof/>
              </w:rPr>
              <w:t>eine</w:t>
            </w:r>
            <w:r w:rsidRPr="00F778AF">
              <w:rPr>
                <w:noProof/>
              </w:rPr>
              <w:t xml:space="preserve"> begeisternde Zukunft der Interaktion zwischen EVU und EIU entwerfen und die Rahmenbedingungen schaffen, dass es wahr werden kann.</w:t>
            </w:r>
            <w:r>
              <w:rPr>
                <w:noProof/>
              </w:rPr>
              <w:t xml:space="preserve"> </w:t>
            </w:r>
            <w:r>
              <w:rPr>
                <w:i/>
                <w:iCs/>
                <w:noProof/>
              </w:rPr>
              <w:t>Customer centricity</w:t>
            </w:r>
            <w:r w:rsidRPr="00F778AF">
              <w:rPr>
                <w:i/>
                <w:iCs/>
                <w:noProof/>
              </w:rPr>
              <w:t xml:space="preserve"> – Simplicity – </w:t>
            </w:r>
            <w:r>
              <w:rPr>
                <w:i/>
                <w:iCs/>
                <w:noProof/>
              </w:rPr>
              <w:t>Agile Softwareentwicklung</w:t>
            </w:r>
            <w:r w:rsidRPr="00F778AF">
              <w:rPr>
                <w:i/>
                <w:iCs/>
                <w:noProof/>
              </w:rPr>
              <w:t xml:space="preserve"> – Rollenbasiertes Arbeiten</w:t>
            </w:r>
          </w:p>
          <w:p w14:paraId="72B70867" w14:textId="6971DE20" w:rsidR="00454FE5" w:rsidRDefault="00F778AF" w:rsidP="00F778AF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Ergebnis und Budgetverantwortung</w:t>
            </w:r>
          </w:p>
          <w:p w14:paraId="0F440406" w14:textId="533AB860" w:rsidR="00F778AF" w:rsidRDefault="00F778AF" w:rsidP="00F778AF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Vision und Strategieentwicklung</w:t>
            </w:r>
          </w:p>
          <w:p w14:paraId="7DFAF334" w14:textId="48A93C34" w:rsidR="00F778AF" w:rsidRPr="00A960F8" w:rsidRDefault="00F778AF" w:rsidP="00F778AF">
            <w:pPr>
              <w:pStyle w:val="Aufzhlungszeichen"/>
              <w:rPr>
                <w:noProof/>
              </w:rPr>
            </w:pPr>
            <w:r>
              <w:rPr>
                <w:noProof/>
              </w:rPr>
              <w:t>Netzwerkknoten für Konzern, Vorstand, Kunden, Partner</w:t>
            </w:r>
          </w:p>
          <w:p w14:paraId="72CA50B9" w14:textId="69FA0476" w:rsidR="00454FE5" w:rsidRPr="00A960F8" w:rsidRDefault="00CF5B61" w:rsidP="00017E4C">
            <w:pPr>
              <w:pStyle w:val="berschrift3"/>
              <w:spacing w:after="0"/>
              <w:rPr>
                <w:noProof/>
              </w:rPr>
            </w:pPr>
            <w:r>
              <w:rPr>
                <w:noProof/>
              </w:rPr>
              <w:t>Leiter Physik mit Synchrotronstrahlung</w:t>
            </w:r>
          </w:p>
          <w:p w14:paraId="5687CC68" w14:textId="1591B610" w:rsidR="00454FE5" w:rsidRPr="00A960F8" w:rsidRDefault="00CF5B61" w:rsidP="00454FE5">
            <w:pPr>
              <w:pStyle w:val="berschrift5"/>
              <w:rPr>
                <w:noProof/>
              </w:rPr>
            </w:pPr>
            <w:r>
              <w:rPr>
                <w:noProof/>
              </w:rPr>
              <w:t>Universität Kassel / Kassel / 01/2017 – 04/2020</w:t>
            </w:r>
          </w:p>
          <w:p w14:paraId="2D46F362" w14:textId="28B1632F" w:rsidR="007B3EDC" w:rsidRPr="00A150D0" w:rsidRDefault="00F778AF" w:rsidP="007B3EDC">
            <w:pPr>
              <w:pStyle w:val="Stellenbeschreibung"/>
              <w:rPr>
                <w:i/>
                <w:iCs/>
                <w:noProof/>
              </w:rPr>
            </w:pPr>
            <w:r>
              <w:rPr>
                <w:noProof/>
              </w:rPr>
              <w:t>Ziel: Physikalische Größen so ermitteln, dass echtes Wissen generiert wird</w:t>
            </w:r>
            <w:r w:rsidR="00C506AB">
              <w:rPr>
                <w:noProof/>
              </w:rPr>
              <w:t>.</w:t>
            </w:r>
            <w:r>
              <w:rPr>
                <w:noProof/>
              </w:rPr>
              <w:t xml:space="preserve"> </w:t>
            </w:r>
            <w:r w:rsidRPr="00F778AF">
              <w:rPr>
                <w:i/>
                <w:iCs/>
                <w:noProof/>
              </w:rPr>
              <w:t xml:space="preserve">Design </w:t>
            </w:r>
            <w:r>
              <w:rPr>
                <w:i/>
                <w:iCs/>
                <w:noProof/>
              </w:rPr>
              <w:br/>
            </w:r>
            <w:r w:rsidRPr="00F778AF">
              <w:rPr>
                <w:i/>
                <w:iCs/>
                <w:noProof/>
              </w:rPr>
              <w:t>of Experiment – Hard- und Softwareentwicklung– Umgang mit TB/s - Data Science</w:t>
            </w:r>
          </w:p>
        </w:tc>
      </w:tr>
    </w:tbl>
    <w:p w14:paraId="47C5073A" w14:textId="77777777" w:rsidR="00A150D0" w:rsidRPr="00A150D0" w:rsidRDefault="00A150D0">
      <w:pPr>
        <w:rPr>
          <w:rFonts w:eastAsiaTheme="majorEastAsia" w:cstheme="majorBidi"/>
          <w:caps/>
          <w:noProof/>
          <w:color w:val="1D3251" w:themeColor="accent1"/>
          <w:spacing w:val="120"/>
          <w:lang w:bidi="de-DE"/>
        </w:rPr>
      </w:pPr>
    </w:p>
    <w:p w14:paraId="45EC4C96" w14:textId="0D566DF5" w:rsidR="005A20B8" w:rsidRPr="00CF417F" w:rsidRDefault="00CF417F">
      <w:pPr>
        <w:rPr>
          <w:rFonts w:eastAsiaTheme="majorEastAsia" w:cstheme="majorBidi"/>
          <w:caps/>
          <w:noProof/>
          <w:color w:val="1D3251" w:themeColor="accent1"/>
          <w:spacing w:val="120"/>
          <w:sz w:val="32"/>
          <w:szCs w:val="32"/>
          <w:lang w:bidi="de-DE"/>
        </w:rPr>
      </w:pPr>
      <w:r w:rsidRPr="00CF417F">
        <w:rPr>
          <w:rFonts w:eastAsiaTheme="majorEastAsia" w:cstheme="majorBidi"/>
          <w:caps/>
          <w:noProof/>
          <w:color w:val="1D3251" w:themeColor="accent1"/>
          <w:spacing w:val="120"/>
          <w:sz w:val="32"/>
          <w:szCs w:val="32"/>
          <w:lang w:bidi="de-DE"/>
        </w:rPr>
        <w:t>Mut, Vertrauen, Veränderung, Lernen</w:t>
      </w:r>
    </w:p>
    <w:sectPr w:rsidR="005A20B8" w:rsidRPr="00CF417F" w:rsidSect="00FC46DC">
      <w:headerReference w:type="default" r:id="rId24"/>
      <w:footerReference w:type="default" r:id="rId25"/>
      <w:pgSz w:w="11906" w:h="16838" w:code="9"/>
      <w:pgMar w:top="576" w:right="720" w:bottom="576" w:left="720" w:header="14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DD84" w14:textId="77777777" w:rsidR="00247D08" w:rsidRDefault="00247D08" w:rsidP="00B21D64">
      <w:pPr>
        <w:spacing w:after="0" w:line="240" w:lineRule="auto"/>
      </w:pPr>
      <w:r>
        <w:separator/>
      </w:r>
    </w:p>
  </w:endnote>
  <w:endnote w:type="continuationSeparator" w:id="0">
    <w:p w14:paraId="5B9D3F79" w14:textId="77777777" w:rsidR="00247D08" w:rsidRDefault="00247D08" w:rsidP="00B2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70F9" w14:textId="77777777" w:rsidR="00A96376" w:rsidRDefault="00A96376">
    <w:pPr>
      <w:pStyle w:val="Fuzeile"/>
    </w:pPr>
    <w:r>
      <w:rPr>
        <w:noProof/>
        <w:lang w:bidi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C17936" wp14:editId="4753C56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12000" cy="365760"/>
              <wp:effectExtent l="0" t="0" r="0" b="0"/>
              <wp:wrapNone/>
              <wp:docPr id="128" name="Rechteck 8">
                <a:extLst xmlns:a="http://schemas.openxmlformats.org/drawingml/2006/main">
                  <a:ext uri="{FF2B5EF4-FFF2-40B4-BE49-F238E27FC236}">
                    <a16:creationId xmlns:a16="http://schemas.microsoft.com/office/drawing/2014/main" id="{F294C76A-149D-471C-83B1-CB21461C2CF0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00" cy="36576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F7D444" id="Rechteck 8" o:spid="_x0000_s1026" alt="&quot;&quot;" style="position:absolute;margin-left:0;margin-top:0;width:615.1pt;height:28.8pt;z-index:25165926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" fillcolor="#cdedda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5292" w14:textId="77777777" w:rsidR="00247D08" w:rsidRDefault="00247D08" w:rsidP="00B21D64">
      <w:pPr>
        <w:spacing w:after="0" w:line="240" w:lineRule="auto"/>
      </w:pPr>
      <w:r>
        <w:separator/>
      </w:r>
    </w:p>
  </w:footnote>
  <w:footnote w:type="continuationSeparator" w:id="0">
    <w:p w14:paraId="2F4A712F" w14:textId="77777777" w:rsidR="00247D08" w:rsidRDefault="00247D08" w:rsidP="00B2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F8A4" w14:textId="77777777" w:rsidR="00B21D64" w:rsidRDefault="00997E86">
    <w:pPr>
      <w:pStyle w:val="Kopfzeile"/>
    </w:pPr>
    <w:r>
      <w:rPr>
        <w:noProof/>
        <w:lang w:bidi="de-DE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255EF28F" wp14:editId="468C12F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4580" cy="4151376"/>
              <wp:effectExtent l="0" t="0" r="0" b="1905"/>
              <wp:wrapNone/>
              <wp:docPr id="129" name="Gruppieren 1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4580" cy="4151376"/>
                        <a:chOff x="0" y="0"/>
                        <a:chExt cx="7794580" cy="4151267"/>
                      </a:xfrm>
                    </wpg:grpSpPr>
                    <wps:wsp>
                      <wps:cNvPr id="2" name="Rechteck 2">
                        <a:extLst>
                          <a:ext uri="{FF2B5EF4-FFF2-40B4-BE49-F238E27FC236}">
                            <a16:creationId xmlns:a16="http://schemas.microsoft.com/office/drawing/2014/main" id="{326EC125-E93E-40BE-B55C-6E23058151C4}"/>
                          </a:ext>
                        </a:extLst>
                      </wps:cNvPr>
                      <wps:cNvSpPr/>
                      <wps:spPr>
                        <a:xfrm>
                          <a:off x="2762250" y="1781175"/>
                          <a:ext cx="5032330" cy="12402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3" name="Rechteck 3">
                        <a:extLst>
                          <a:ext uri="{FF2B5EF4-FFF2-40B4-BE49-F238E27FC236}">
                            <a16:creationId xmlns:a16="http://schemas.microsoft.com/office/drawing/2014/main" id="{4998032C-AD94-4468-92AD-813C55441BE0}"/>
                          </a:ext>
                        </a:extLst>
                      </wps:cNvPr>
                      <wps:cNvSpPr/>
                      <wps:spPr>
                        <a:xfrm>
                          <a:off x="0" y="1781175"/>
                          <a:ext cx="2757917" cy="23700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" name="Rechteck 4">
                        <a:extLst>
                          <a:ext uri="{FF2B5EF4-FFF2-40B4-BE49-F238E27FC236}">
                            <a16:creationId xmlns:a16="http://schemas.microsoft.com/office/drawing/2014/main" id="{7BC5FE86-2E8F-4B97-849C-CBEFA6E48077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790250" cy="180218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0CCCAB" id="Gruppieren 129" o:spid="_x0000_s1026" alt="&quot;&quot;" style="position:absolute;margin-left:0;margin-top:0;width:613.75pt;height:326.9pt;z-index:251655168;mso-width-percent:1000;mso-position-horizontal:center;mso-position-horizontal-relative:page;mso-position-vertical:top;mso-position-vertical-relative:page;mso-width-percent:1000;mso-height-relative:margin" coordsize="77945,4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">
              <v:rect id="Rechteck 2" o:spid="_x0000_s1027" style="position:absolute;left:27622;top:17811;width:50323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" fillcolor="#cdedda [3207]" stroked="f" strokeweight="1pt"/>
              <v:rect id="Rechteck 3" o:spid="_x0000_s1028" style="position:absolute;top:17811;width:27579;height:2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hteck 4" o:spid="_x0000_s1029" style="position:absolute;width:77902;height:18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1d3251 [3204]" stroked="f" strokeweight="1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200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51D8A"/>
    <w:multiLevelType w:val="multilevel"/>
    <w:tmpl w:val="9D984FD2"/>
    <w:styleLink w:val="ListemitAufzhlungszeichen"/>
    <w:lvl w:ilvl="0">
      <w:start w:val="1"/>
      <w:numFmt w:val="bullet"/>
      <w:pStyle w:val="Aufzhlungszeichen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F3C8C"/>
    <w:multiLevelType w:val="hybridMultilevel"/>
    <w:tmpl w:val="FCEEF7F8"/>
    <w:lvl w:ilvl="0" w:tplc="77546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C8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A2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C1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60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86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060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CF2105"/>
    <w:multiLevelType w:val="multilevel"/>
    <w:tmpl w:val="9D984FD2"/>
    <w:numStyleLink w:val="ListemitAufzhlungszeichen"/>
  </w:abstractNum>
  <w:abstractNum w:abstractNumId="4" w15:restartNumberingAfterBreak="0">
    <w:nsid w:val="446E678A"/>
    <w:multiLevelType w:val="hybridMultilevel"/>
    <w:tmpl w:val="E6087126"/>
    <w:lvl w:ilvl="0" w:tplc="235CF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6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4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0D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0C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41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E5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0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47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BF53FB"/>
    <w:multiLevelType w:val="hybridMultilevel"/>
    <w:tmpl w:val="FFB43984"/>
    <w:lvl w:ilvl="0" w:tplc="D8360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04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6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526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00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A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23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6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CE33E73"/>
    <w:multiLevelType w:val="hybridMultilevel"/>
    <w:tmpl w:val="F54E6F12"/>
    <w:lvl w:ilvl="0" w:tplc="8578F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0CE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CB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0B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E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00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E6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2A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D80277C"/>
    <w:multiLevelType w:val="hybridMultilevel"/>
    <w:tmpl w:val="F7B22D9A"/>
    <w:lvl w:ilvl="0" w:tplc="F9EA2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45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EF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1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2E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F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EE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00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E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E02EA9"/>
    <w:multiLevelType w:val="hybridMultilevel"/>
    <w:tmpl w:val="944CC1F4"/>
    <w:lvl w:ilvl="0" w:tplc="345E8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CE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42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961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0C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C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EB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43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42364664">
    <w:abstractNumId w:val="6"/>
  </w:num>
  <w:num w:numId="2" w16cid:durableId="1743599622">
    <w:abstractNumId w:val="8"/>
  </w:num>
  <w:num w:numId="3" w16cid:durableId="2141918495">
    <w:abstractNumId w:val="5"/>
  </w:num>
  <w:num w:numId="4" w16cid:durableId="1428697096">
    <w:abstractNumId w:val="2"/>
  </w:num>
  <w:num w:numId="5" w16cid:durableId="532577076">
    <w:abstractNumId w:val="4"/>
  </w:num>
  <w:num w:numId="6" w16cid:durableId="679355991">
    <w:abstractNumId w:val="7"/>
  </w:num>
  <w:num w:numId="7" w16cid:durableId="1012028054">
    <w:abstractNumId w:val="0"/>
  </w:num>
  <w:num w:numId="8" w16cid:durableId="360208228">
    <w:abstractNumId w:val="1"/>
  </w:num>
  <w:num w:numId="9" w16cid:durableId="1537700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88"/>
    <w:rsid w:val="000161E1"/>
    <w:rsid w:val="00017E4C"/>
    <w:rsid w:val="00021303"/>
    <w:rsid w:val="00044A0C"/>
    <w:rsid w:val="000D4B02"/>
    <w:rsid w:val="00107E81"/>
    <w:rsid w:val="00114258"/>
    <w:rsid w:val="00144072"/>
    <w:rsid w:val="0021475C"/>
    <w:rsid w:val="00247D08"/>
    <w:rsid w:val="00281B29"/>
    <w:rsid w:val="002A72DF"/>
    <w:rsid w:val="002B3AB6"/>
    <w:rsid w:val="003679B1"/>
    <w:rsid w:val="003C0BB5"/>
    <w:rsid w:val="004067B9"/>
    <w:rsid w:val="004103C0"/>
    <w:rsid w:val="00452292"/>
    <w:rsid w:val="00454FE5"/>
    <w:rsid w:val="004865C2"/>
    <w:rsid w:val="004B4147"/>
    <w:rsid w:val="00552F9B"/>
    <w:rsid w:val="00557F7D"/>
    <w:rsid w:val="005636A7"/>
    <w:rsid w:val="005A20B8"/>
    <w:rsid w:val="005B7DB3"/>
    <w:rsid w:val="0061400D"/>
    <w:rsid w:val="00616F4A"/>
    <w:rsid w:val="00621B5C"/>
    <w:rsid w:val="00656A9A"/>
    <w:rsid w:val="00675C79"/>
    <w:rsid w:val="00697079"/>
    <w:rsid w:val="006C2DFF"/>
    <w:rsid w:val="00732B98"/>
    <w:rsid w:val="00736985"/>
    <w:rsid w:val="007571B5"/>
    <w:rsid w:val="00771E15"/>
    <w:rsid w:val="007772B1"/>
    <w:rsid w:val="007B3EDC"/>
    <w:rsid w:val="007B77A5"/>
    <w:rsid w:val="007D080B"/>
    <w:rsid w:val="007D1B7D"/>
    <w:rsid w:val="00822BF4"/>
    <w:rsid w:val="008424CE"/>
    <w:rsid w:val="00890F1A"/>
    <w:rsid w:val="008D4CCC"/>
    <w:rsid w:val="008E2197"/>
    <w:rsid w:val="008E3EEC"/>
    <w:rsid w:val="00997E86"/>
    <w:rsid w:val="009A2BBB"/>
    <w:rsid w:val="009B7D45"/>
    <w:rsid w:val="00A150D0"/>
    <w:rsid w:val="00A21AF8"/>
    <w:rsid w:val="00A6277A"/>
    <w:rsid w:val="00A6425D"/>
    <w:rsid w:val="00A95F12"/>
    <w:rsid w:val="00A960F8"/>
    <w:rsid w:val="00A96376"/>
    <w:rsid w:val="00AA5C88"/>
    <w:rsid w:val="00AC4B6A"/>
    <w:rsid w:val="00B03ED5"/>
    <w:rsid w:val="00B21D64"/>
    <w:rsid w:val="00B73E22"/>
    <w:rsid w:val="00B969B4"/>
    <w:rsid w:val="00BB7CE4"/>
    <w:rsid w:val="00BC33C3"/>
    <w:rsid w:val="00BF0DAF"/>
    <w:rsid w:val="00C05345"/>
    <w:rsid w:val="00C344AA"/>
    <w:rsid w:val="00C37B1A"/>
    <w:rsid w:val="00C506AB"/>
    <w:rsid w:val="00C777FF"/>
    <w:rsid w:val="00CA3DCD"/>
    <w:rsid w:val="00CC032B"/>
    <w:rsid w:val="00CC3B84"/>
    <w:rsid w:val="00CD2FD2"/>
    <w:rsid w:val="00CF417F"/>
    <w:rsid w:val="00CF5B61"/>
    <w:rsid w:val="00D12DFD"/>
    <w:rsid w:val="00D62B7E"/>
    <w:rsid w:val="00DB1043"/>
    <w:rsid w:val="00E52FD0"/>
    <w:rsid w:val="00E56668"/>
    <w:rsid w:val="00EB6D1C"/>
    <w:rsid w:val="00EE0AB3"/>
    <w:rsid w:val="00EF648D"/>
    <w:rsid w:val="00F53C5A"/>
    <w:rsid w:val="00F778AF"/>
    <w:rsid w:val="00FC46DC"/>
    <w:rsid w:val="00F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B6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sz w:val="18"/>
        <w:szCs w:val="18"/>
        <w:lang w:val="de-D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61E1"/>
  </w:style>
  <w:style w:type="paragraph" w:styleId="berschrift1">
    <w:name w:val="heading 1"/>
    <w:basedOn w:val="Standard"/>
    <w:next w:val="Standard"/>
    <w:link w:val="berschrift1Zchn"/>
    <w:uiPriority w:val="9"/>
    <w:qFormat/>
    <w:rsid w:val="007D080B"/>
    <w:pPr>
      <w:keepNext/>
      <w:keepLines/>
      <w:spacing w:line="240" w:lineRule="auto"/>
      <w:outlineLvl w:val="0"/>
    </w:pPr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2197"/>
    <w:pPr>
      <w:keepNext/>
      <w:keepLines/>
      <w:spacing w:after="0"/>
      <w:outlineLvl w:val="1"/>
    </w:pPr>
    <w:rPr>
      <w:rFonts w:eastAsiaTheme="majorEastAsia" w:cstheme="majorBidi"/>
      <w:color w:val="1D3251" w:themeColor="accent1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2F9B"/>
    <w:pPr>
      <w:keepNext/>
      <w:keepLines/>
      <w:outlineLvl w:val="2"/>
    </w:pPr>
    <w:rPr>
      <w:rFonts w:eastAsiaTheme="majorEastAsia" w:cstheme="majorBidi"/>
      <w:color w:val="1D3251" w:themeColor="accent1"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52F9B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103C0"/>
    <w:pPr>
      <w:keepNext/>
      <w:keepLines/>
      <w:outlineLvl w:val="4"/>
    </w:pPr>
    <w:rPr>
      <w:rFonts w:eastAsiaTheme="majorEastAsia" w:cstheme="majorBidi"/>
      <w:i/>
      <w:color w:val="15253C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161E1"/>
  </w:style>
  <w:style w:type="paragraph" w:styleId="Fuzeile">
    <w:name w:val="footer"/>
    <w:basedOn w:val="Standard"/>
    <w:link w:val="FuzeileZchn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161E1"/>
  </w:style>
  <w:style w:type="paragraph" w:styleId="Listenabsatz">
    <w:name w:val="List Paragraph"/>
    <w:basedOn w:val="Standard"/>
    <w:uiPriority w:val="34"/>
    <w:semiHidden/>
    <w:rsid w:val="00B21D6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99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90F1A"/>
    <w:rPr>
      <w:color w:val="808080"/>
    </w:rPr>
  </w:style>
  <w:style w:type="paragraph" w:customStyle="1" w:styleId="Logo">
    <w:name w:val="Logo"/>
    <w:basedOn w:val="Standard"/>
    <w:link w:val="Logozeichen"/>
    <w:uiPriority w:val="12"/>
    <w:qFormat/>
    <w:rsid w:val="00890F1A"/>
    <w:pPr>
      <w:spacing w:after="0" w:line="240" w:lineRule="auto"/>
    </w:pPr>
    <w:rPr>
      <w:b/>
      <w:caps/>
      <w:color w:val="FFFFFF" w:themeColor="background1"/>
      <w:sz w:val="108"/>
    </w:rPr>
  </w:style>
  <w:style w:type="paragraph" w:styleId="Titel">
    <w:name w:val="Title"/>
    <w:basedOn w:val="Standard"/>
    <w:next w:val="Standard"/>
    <w:link w:val="TitelZchn"/>
    <w:uiPriority w:val="10"/>
    <w:qFormat/>
    <w:rsid w:val="00A21AF8"/>
    <w:pPr>
      <w:spacing w:before="360" w:after="120" w:line="192" w:lineRule="auto"/>
    </w:pPr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character" w:customStyle="1" w:styleId="Logozeichen">
    <w:name w:val="Logozeichen"/>
    <w:basedOn w:val="Absatz-Standardschriftart"/>
    <w:link w:val="Logo"/>
    <w:uiPriority w:val="12"/>
    <w:rsid w:val="000161E1"/>
    <w:rPr>
      <w:b/>
      <w:caps/>
      <w:color w:val="FFFFFF" w:themeColor="background1"/>
      <w:sz w:val="108"/>
    </w:rPr>
  </w:style>
  <w:style w:type="character" w:customStyle="1" w:styleId="TitelZchn">
    <w:name w:val="Titel Zchn"/>
    <w:basedOn w:val="Absatz-Standardschriftart"/>
    <w:link w:val="Titel"/>
    <w:uiPriority w:val="10"/>
    <w:rsid w:val="00A21AF8"/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1AF8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CDEDDA" w:themeColor="accent4"/>
      <w:sz w:val="4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1AF8"/>
    <w:rPr>
      <w:rFonts w:asciiTheme="majorHAnsi" w:eastAsiaTheme="minorEastAsia" w:hAnsiTheme="majorHAnsi"/>
      <w:color w:val="CDEDDA" w:themeColor="accent4"/>
      <w:sz w:val="44"/>
      <w:szCs w:val="22"/>
    </w:rPr>
  </w:style>
  <w:style w:type="paragraph" w:customStyle="1" w:styleId="Position">
    <w:name w:val="Position"/>
    <w:basedOn w:val="Standard"/>
    <w:link w:val="PositionZeichen"/>
    <w:uiPriority w:val="13"/>
    <w:qFormat/>
    <w:rsid w:val="00A21AF8"/>
    <w:pPr>
      <w:spacing w:after="0" w:line="240" w:lineRule="auto"/>
    </w:pPr>
    <w:rPr>
      <w:color w:val="FFFFFF" w:themeColor="background1"/>
      <w:spacing w:val="120"/>
      <w:sz w:val="2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D080B"/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character" w:customStyle="1" w:styleId="PositionZeichen">
    <w:name w:val="Position Zeichen"/>
    <w:basedOn w:val="Absatz-Standardschriftart"/>
    <w:link w:val="Position"/>
    <w:uiPriority w:val="13"/>
    <w:rsid w:val="000161E1"/>
    <w:rPr>
      <w:color w:val="FFFFFF" w:themeColor="background1"/>
      <w:spacing w:val="120"/>
      <w:sz w:val="21"/>
    </w:rPr>
  </w:style>
  <w:style w:type="paragraph" w:customStyle="1" w:styleId="Einfhrung">
    <w:name w:val="Einführung"/>
    <w:basedOn w:val="Standard"/>
    <w:link w:val="EinfhrungZeichen"/>
    <w:uiPriority w:val="15"/>
    <w:qFormat/>
    <w:rsid w:val="00D12DFD"/>
    <w:pPr>
      <w:ind w:right="288"/>
    </w:pPr>
    <w:rPr>
      <w:i/>
      <w:color w:val="1D3251" w:themeColor="accent5" w:themeShade="40"/>
      <w:sz w:val="28"/>
    </w:rPr>
  </w:style>
  <w:style w:type="paragraph" w:customStyle="1" w:styleId="Kontakt">
    <w:name w:val="Kontakt"/>
    <w:basedOn w:val="Standard"/>
    <w:link w:val="KontaktZeichen"/>
    <w:uiPriority w:val="14"/>
    <w:qFormat/>
    <w:rsid w:val="000D4B02"/>
    <w:pPr>
      <w:spacing w:before="40" w:after="40" w:line="240" w:lineRule="auto"/>
    </w:pPr>
    <w:rPr>
      <w:rFonts w:asciiTheme="majorHAnsi" w:hAnsiTheme="majorHAnsi"/>
      <w:sz w:val="20"/>
    </w:rPr>
  </w:style>
  <w:style w:type="character" w:customStyle="1" w:styleId="EinfhrungZeichen">
    <w:name w:val="Einführung Zeichen"/>
    <w:basedOn w:val="Absatz-Standardschriftart"/>
    <w:link w:val="Einfhrung"/>
    <w:uiPriority w:val="15"/>
    <w:rsid w:val="000161E1"/>
    <w:rPr>
      <w:i/>
      <w:color w:val="1D3251" w:themeColor="accent5" w:themeShade="40"/>
      <w:sz w:val="28"/>
    </w:rPr>
  </w:style>
  <w:style w:type="paragraph" w:customStyle="1" w:styleId="Qualifikation">
    <w:name w:val="Qualifikation"/>
    <w:basedOn w:val="Standard"/>
    <w:link w:val="FertigkeitZeichen"/>
    <w:uiPriority w:val="17"/>
    <w:qFormat/>
    <w:rsid w:val="008E2197"/>
    <w:pPr>
      <w:spacing w:after="0" w:line="240" w:lineRule="auto"/>
      <w:jc w:val="center"/>
    </w:pPr>
    <w:rPr>
      <w:kern w:val="24"/>
    </w:rPr>
  </w:style>
  <w:style w:type="character" w:customStyle="1" w:styleId="KontaktZeichen">
    <w:name w:val="Kontakt Zeichen"/>
    <w:basedOn w:val="Absatz-Standardschriftart"/>
    <w:link w:val="Kontakt"/>
    <w:uiPriority w:val="14"/>
    <w:rsid w:val="000D4B02"/>
    <w:rPr>
      <w:rFonts w:asciiTheme="majorHAnsi" w:hAnsiTheme="majorHAnsi"/>
      <w:sz w:val="20"/>
    </w:rPr>
  </w:style>
  <w:style w:type="paragraph" w:customStyle="1" w:styleId="Fertigkeits-Bewertung">
    <w:name w:val="Fertigkeits-Bewertung"/>
    <w:basedOn w:val="Standard"/>
    <w:link w:val="Fertigkeits-BewertungZeichen"/>
    <w:uiPriority w:val="16"/>
    <w:qFormat/>
    <w:rsid w:val="008E2197"/>
    <w:pPr>
      <w:jc w:val="center"/>
    </w:pPr>
    <w:rPr>
      <w:rFonts w:asciiTheme="majorHAnsi" w:hAnsiTheme="majorHAnsi"/>
      <w:color w:val="CDEDDA" w:themeColor="accent4"/>
      <w:kern w:val="24"/>
    </w:rPr>
  </w:style>
  <w:style w:type="character" w:customStyle="1" w:styleId="FertigkeitZeichen">
    <w:name w:val="Fertigkeit Zeichen"/>
    <w:basedOn w:val="Absatz-Standardschriftart"/>
    <w:link w:val="Qualifikation"/>
    <w:uiPriority w:val="17"/>
    <w:rsid w:val="000161E1"/>
    <w:rPr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2197"/>
    <w:rPr>
      <w:rFonts w:eastAsiaTheme="majorEastAsia" w:cstheme="majorBidi"/>
      <w:color w:val="1D3251" w:themeColor="accent1"/>
      <w:sz w:val="22"/>
      <w:szCs w:val="26"/>
    </w:rPr>
  </w:style>
  <w:style w:type="character" w:customStyle="1" w:styleId="Fertigkeits-BewertungZeichen">
    <w:name w:val="Fertigkeits-Bewertung Zeichen"/>
    <w:basedOn w:val="Absatz-Standardschriftart"/>
    <w:link w:val="Fertigkeits-Bewertung"/>
    <w:uiPriority w:val="16"/>
    <w:rsid w:val="000161E1"/>
    <w:rPr>
      <w:rFonts w:asciiTheme="majorHAnsi" w:hAnsiTheme="majorHAnsi"/>
      <w:color w:val="CDEDDA" w:themeColor="accent4"/>
      <w:kern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52F9B"/>
    <w:rPr>
      <w:rFonts w:eastAsiaTheme="majorEastAsia" w:cstheme="majorBidi"/>
      <w:color w:val="1D3251" w:themeColor="accent1"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52F9B"/>
    <w:rPr>
      <w:rFonts w:eastAsiaTheme="majorEastAsia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103C0"/>
    <w:rPr>
      <w:rFonts w:eastAsiaTheme="majorEastAsia" w:cstheme="majorBidi"/>
      <w:i/>
      <w:color w:val="15253C" w:themeColor="accent1" w:themeShade="BF"/>
    </w:rPr>
  </w:style>
  <w:style w:type="paragraph" w:styleId="Aufzhlungszeichen">
    <w:name w:val="List Bullet"/>
    <w:basedOn w:val="Standard"/>
    <w:uiPriority w:val="99"/>
    <w:qFormat/>
    <w:rsid w:val="00A6425D"/>
    <w:pPr>
      <w:numPr>
        <w:numId w:val="9"/>
      </w:numPr>
      <w:contextualSpacing/>
    </w:pPr>
  </w:style>
  <w:style w:type="numbering" w:customStyle="1" w:styleId="ListemitAufzhlungszeichen">
    <w:name w:val="Liste mit Aufzählungszeichen"/>
    <w:uiPriority w:val="99"/>
    <w:rsid w:val="00A6425D"/>
    <w:pPr>
      <w:numPr>
        <w:numId w:val="8"/>
      </w:numPr>
    </w:pPr>
  </w:style>
  <w:style w:type="paragraph" w:customStyle="1" w:styleId="Stellenbeschreibung">
    <w:name w:val="Stellenbeschreibung"/>
    <w:basedOn w:val="Standard"/>
    <w:link w:val="StellenbeschreibungZeichen"/>
    <w:uiPriority w:val="18"/>
    <w:qFormat/>
    <w:rsid w:val="00A6425D"/>
    <w:pPr>
      <w:spacing w:after="0"/>
    </w:pPr>
  </w:style>
  <w:style w:type="character" w:customStyle="1" w:styleId="StellenbeschreibungZeichen">
    <w:name w:val="Stellenbeschreibung Zeichen"/>
    <w:basedOn w:val="Absatz-Standardschriftart"/>
    <w:link w:val="Stellenbeschreibung"/>
    <w:uiPriority w:val="18"/>
    <w:rsid w:val="000161E1"/>
  </w:style>
  <w:style w:type="character" w:styleId="Hyperlink">
    <w:name w:val="Hyperlink"/>
    <w:basedOn w:val="Absatz-Standardschriftart"/>
    <w:uiPriority w:val="99"/>
    <w:unhideWhenUsed/>
    <w:rsid w:val="00AA5C88"/>
    <w:rPr>
      <w:color w:val="FE006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5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svg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Knie\AppData\Roaming\Microsoft\Templates\Lebenslauf%20&#8222;Moderne%20Initialen&#822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D1F8F05569460E95FB8018893979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836C0-3563-4D1F-8DB6-4CFDAB4E2E3D}"/>
      </w:docPartPr>
      <w:docPartBody>
        <w:p w:rsidR="00BB60CF" w:rsidRDefault="00BB60CF" w:rsidP="00BB60CF">
          <w:pPr>
            <w:pStyle w:val="3AD1F8F05569460E95FB80188939793B"/>
          </w:pPr>
          <w:r w:rsidRPr="00A960F8">
            <w:rPr>
              <w:noProof/>
              <w:lang w:bidi="de-DE"/>
            </w:rPr>
            <w:t>Ausbildung</w:t>
          </w:r>
        </w:p>
      </w:docPartBody>
    </w:docPart>
    <w:docPart>
      <w:docPartPr>
        <w:name w:val="0FDDE03E11FB4FC29AEFC30938C87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6AEC7-CF8F-40B4-8B92-02A4C0ABAE51}"/>
      </w:docPartPr>
      <w:docPartBody>
        <w:p w:rsidR="00BB60CF" w:rsidRDefault="00BB60CF" w:rsidP="00BB60CF">
          <w:pPr>
            <w:pStyle w:val="0FDDE03E11FB4FC29AEFC30938C874B0"/>
          </w:pPr>
          <w:r w:rsidRPr="00A960F8">
            <w:rPr>
              <w:noProof/>
              <w:lang w:bidi="de-DE"/>
            </w:rPr>
            <w:t>Erfahrung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D8A"/>
    <w:multiLevelType w:val="multilevel"/>
    <w:tmpl w:val="9D984FD2"/>
    <w:styleLink w:val="ListemitAufzhlungszeichen"/>
    <w:lvl w:ilvl="0">
      <w:start w:val="1"/>
      <w:numFmt w:val="bullet"/>
      <w:pStyle w:val="Aufzhlungszeichen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2105"/>
    <w:multiLevelType w:val="multilevel"/>
    <w:tmpl w:val="9D984FD2"/>
    <w:numStyleLink w:val="ListemitAufzhlungszeichen"/>
  </w:abstractNum>
  <w:num w:numId="1" w16cid:durableId="663824346">
    <w:abstractNumId w:val="0"/>
  </w:num>
  <w:num w:numId="2" w16cid:durableId="6098106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CF"/>
    <w:rsid w:val="004221BB"/>
    <w:rsid w:val="009A2BBB"/>
    <w:rsid w:val="00A44C07"/>
    <w:rsid w:val="00BB60CF"/>
    <w:rsid w:val="00E52FD0"/>
    <w:rsid w:val="00E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qFormat/>
    <w:rsid w:val="00BB60CF"/>
    <w:pPr>
      <w:numPr>
        <w:numId w:val="2"/>
      </w:numPr>
      <w:spacing w:line="288" w:lineRule="auto"/>
      <w:contextualSpacing/>
    </w:pPr>
    <w:rPr>
      <w:rFonts w:eastAsiaTheme="minorHAnsi"/>
      <w:color w:val="262626" w:themeColor="text1" w:themeTint="D9"/>
      <w:kern w:val="0"/>
      <w:sz w:val="18"/>
      <w:szCs w:val="18"/>
      <w:lang w:eastAsia="en-US"/>
      <w14:ligatures w14:val="none"/>
    </w:rPr>
  </w:style>
  <w:style w:type="numbering" w:customStyle="1" w:styleId="ListemitAufzhlungszeichen">
    <w:name w:val="Liste mit Aufzählungszeichen"/>
    <w:uiPriority w:val="99"/>
    <w:rsid w:val="00BB60CF"/>
    <w:pPr>
      <w:numPr>
        <w:numId w:val="1"/>
      </w:numPr>
    </w:pPr>
  </w:style>
  <w:style w:type="paragraph" w:customStyle="1" w:styleId="3AD1F8F05569460E95FB80188939793B">
    <w:name w:val="3AD1F8F05569460E95FB80188939793B"/>
    <w:rsid w:val="00BB60CF"/>
  </w:style>
  <w:style w:type="paragraph" w:customStyle="1" w:styleId="0FDDE03E11FB4FC29AEFC30938C874B0">
    <w:name w:val="0FDDE03E11FB4FC29AEFC30938C874B0"/>
    <w:rsid w:val="00BB6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sume">
  <a:themeElements>
    <a:clrScheme name="Custom 23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3251"/>
      </a:accent1>
      <a:accent2>
        <a:srgbClr val="E00041"/>
      </a:accent2>
      <a:accent3>
        <a:srgbClr val="B4006C"/>
      </a:accent3>
      <a:accent4>
        <a:srgbClr val="CDEDDA"/>
      </a:accent4>
      <a:accent5>
        <a:srgbClr val="CDDAED"/>
      </a:accent5>
      <a:accent6>
        <a:srgbClr val="EDCDEA"/>
      </a:accent6>
      <a:hlink>
        <a:srgbClr val="FE0066"/>
      </a:hlink>
      <a:folHlink>
        <a:srgbClr val="FE0066"/>
      </a:folHlink>
    </a:clrScheme>
    <a:fontScheme name="Custom 243">
      <a:majorFont>
        <a:latin typeface="Rockwell"/>
        <a:ea typeface=""/>
        <a:cs typeface=""/>
      </a:majorFont>
      <a:minorFont>
        <a:latin typeface="Corbe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sume" id="{0C3F94F1-5056-472A-A3A7-DE04B7597931}" vid="{6B18A5B6-4DB9-4806-9EB1-504C4300FA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B583799-85B8-4E2A-9EFE-6187A4DAF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35D43-E199-49E2-8E0D-AA275386AE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C5BE45-5605-47A2-9919-98DF8928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9CB4F8-792D-4AD0-B590-AADEB9CEAF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Lebenslauf „Moderne Initialen“</Template>
  <TotalTime>0</TotalTime>
  <Pages>1</Pages>
  <Words>288</Words>
  <Characters>2000</Characters>
  <Application>Microsoft Office Word</Application>
  <DocSecurity>0</DocSecurity>
  <Lines>93</Lines>
  <Paragraphs>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2025-09-01T06:30:00Z</dcterms:created>
  <dcterms:modified xsi:type="dcterms:W3CDTF">2026-04-12T09:25:00Z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